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712D02" w14:textId="77777777" w:rsidR="00E756E7" w:rsidRPr="00454AFF" w:rsidRDefault="003C1192" w:rsidP="00454AFF">
      <w:pPr>
        <w:pStyle w:val="Heading1"/>
        <w:rPr>
          <w:sz w:val="12"/>
          <w:szCs w:val="12"/>
        </w:rPr>
      </w:pPr>
      <w:bookmarkStart w:id="0" w:name="_Hlk189574064"/>
      <w:r w:rsidRPr="00A31075">
        <w:t xml:space="preserve">Moorditj Djerpin Wirrin </w:t>
      </w:r>
      <w:r w:rsidR="00A31075" w:rsidRPr="00A31075">
        <w:t>Referral Form</w:t>
      </w:r>
      <w:r w:rsidR="00454AFF">
        <w:br/>
      </w:r>
    </w:p>
    <w:bookmarkEnd w:id="0"/>
    <w:p w14:paraId="30D86BF0" w14:textId="77777777" w:rsidR="00A31075" w:rsidRPr="00A31075" w:rsidRDefault="00A31075" w:rsidP="00AD5BB9">
      <w:proofErr w:type="spellStart"/>
      <w:r w:rsidRPr="00A31075">
        <w:t>Moorditj</w:t>
      </w:r>
      <w:proofErr w:type="spellEnd"/>
      <w:r w:rsidRPr="00A31075">
        <w:t xml:space="preserve"> </w:t>
      </w:r>
      <w:proofErr w:type="spellStart"/>
      <w:r w:rsidRPr="00A31075">
        <w:t>Djerpin</w:t>
      </w:r>
      <w:proofErr w:type="spellEnd"/>
      <w:r w:rsidRPr="00A31075">
        <w:t xml:space="preserve"> Wirrin which means strong, happy, spirit.</w:t>
      </w:r>
      <w:r w:rsidR="003C1192">
        <w:t xml:space="preserve"> A </w:t>
      </w:r>
      <w:r w:rsidR="003C1192" w:rsidRPr="00A31075">
        <w:t>strengths-based</w:t>
      </w:r>
      <w:r w:rsidRPr="00A31075">
        <w:t xml:space="preserve"> outreach service</w:t>
      </w:r>
      <w:r w:rsidR="003C1192">
        <w:t xml:space="preserve"> is</w:t>
      </w:r>
      <w:r w:rsidRPr="00A31075">
        <w:t xml:space="preserve"> for and delivered by Aboriginal people. All Aboriginal and Torres Strait Islander people are welcome.</w:t>
      </w:r>
      <w:r w:rsidR="003C1192">
        <w:t xml:space="preserve"> </w:t>
      </w:r>
      <w:r w:rsidRPr="00A31075">
        <w:t>Working at grassroots, we address intergenerational trauma holistically to build a strong kinship and spirit. We are community based which means we come to you to yarn in a space you feel safe.</w:t>
      </w:r>
      <w:r w:rsidR="003C1192">
        <w:br/>
      </w:r>
    </w:p>
    <w:p w14:paraId="79B1913A" w14:textId="77777777" w:rsidR="00A31075" w:rsidRPr="00454AFF" w:rsidRDefault="00A31075" w:rsidP="00AD5BB9">
      <w:pPr>
        <w:rPr>
          <w:sz w:val="12"/>
          <w:szCs w:val="12"/>
        </w:rPr>
      </w:pPr>
      <w:r w:rsidRPr="00A31075">
        <w:rPr>
          <w:szCs w:val="22"/>
        </w:rPr>
        <w:t>If you require assistance in selecting the right service, please contact our Intake Team at</w:t>
      </w:r>
      <w:r w:rsidR="00454AFF">
        <w:rPr>
          <w:szCs w:val="22"/>
        </w:rPr>
        <w:t xml:space="preserve"> </w:t>
      </w:r>
      <w:r w:rsidR="00480241">
        <w:rPr>
          <w:szCs w:val="22"/>
        </w:rPr>
        <w:br/>
      </w:r>
      <w:r w:rsidRPr="003C1192">
        <w:rPr>
          <w:b/>
          <w:bCs/>
          <w:szCs w:val="22"/>
        </w:rPr>
        <w:t>intake@ rw.org.au</w:t>
      </w:r>
      <w:r w:rsidRPr="00A31075">
        <w:rPr>
          <w:szCs w:val="22"/>
        </w:rPr>
        <w:t xml:space="preserve"> or call </w:t>
      </w:r>
      <w:r w:rsidRPr="003C1192">
        <w:rPr>
          <w:b/>
          <w:bCs/>
          <w:szCs w:val="22"/>
        </w:rPr>
        <w:t>1800 742 466</w:t>
      </w:r>
      <w:r w:rsidRPr="00A31075">
        <w:rPr>
          <w:szCs w:val="22"/>
        </w:rPr>
        <w:t>.</w:t>
      </w:r>
      <w:r w:rsidR="00454AFF">
        <w:rPr>
          <w:szCs w:val="22"/>
        </w:rPr>
        <w:br/>
      </w:r>
    </w:p>
    <w:p w14:paraId="2C1D635F" w14:textId="77777777" w:rsidR="00A31075" w:rsidRDefault="00A31075" w:rsidP="00A31075">
      <w:pPr>
        <w:pStyle w:val="Heading3"/>
      </w:pPr>
      <w:r w:rsidRPr="00A31075">
        <w:t>Referrer details</w:t>
      </w:r>
    </w:p>
    <w:tbl>
      <w:tblPr>
        <w:tblStyle w:val="TableGrid"/>
        <w:tblW w:w="0" w:type="auto"/>
        <w:tblBorders>
          <w:top w:val="single" w:sz="4" w:space="0" w:color="007CA4" w:themeColor="text2"/>
          <w:left w:val="single" w:sz="4" w:space="0" w:color="007CA4" w:themeColor="text2"/>
          <w:bottom w:val="single" w:sz="4" w:space="0" w:color="007CA4" w:themeColor="text2"/>
          <w:right w:val="single" w:sz="4" w:space="0" w:color="007CA4" w:themeColor="text2"/>
          <w:insideH w:val="single" w:sz="4" w:space="0" w:color="007CA4" w:themeColor="text2"/>
          <w:insideV w:val="single" w:sz="4" w:space="0" w:color="007CA4" w:themeColor="text2"/>
        </w:tblBorders>
        <w:tblLook w:val="04A0" w:firstRow="1" w:lastRow="0" w:firstColumn="1" w:lastColumn="0" w:noHBand="0" w:noVBand="1"/>
      </w:tblPr>
      <w:tblGrid>
        <w:gridCol w:w="1838"/>
        <w:gridCol w:w="3260"/>
        <w:gridCol w:w="851"/>
        <w:gridCol w:w="850"/>
        <w:gridCol w:w="284"/>
        <w:gridCol w:w="992"/>
        <w:gridCol w:w="1553"/>
      </w:tblGrid>
      <w:tr w:rsidR="00A31075" w:rsidRPr="00A31075" w14:paraId="3DB314BF" w14:textId="77777777" w:rsidTr="000F7A92">
        <w:trPr>
          <w:trHeight w:val="454"/>
        </w:trPr>
        <w:tc>
          <w:tcPr>
            <w:tcW w:w="1838" w:type="dxa"/>
            <w:shd w:val="clear" w:color="auto" w:fill="F3EFE8" w:themeFill="accent4"/>
            <w:vAlign w:val="center"/>
          </w:tcPr>
          <w:p w14:paraId="7E79EC61" w14:textId="77777777" w:rsidR="00A31075" w:rsidRPr="00A31075" w:rsidRDefault="00A31075" w:rsidP="00821C16">
            <w:bookmarkStart w:id="1" w:name="_Hlk189735820"/>
            <w:r w:rsidRPr="00A31075">
              <w:t>Name</w:t>
            </w:r>
          </w:p>
        </w:tc>
        <w:sdt>
          <w:sdtPr>
            <w:id w:val="1482895333"/>
            <w:placeholder>
              <w:docPart w:val="E3466D3F3ADD497DBF4C177422D18C66"/>
            </w:placeholder>
          </w:sdtPr>
          <w:sdtEndPr/>
          <w:sdtContent>
            <w:tc>
              <w:tcPr>
                <w:tcW w:w="3260" w:type="dxa"/>
                <w:vAlign w:val="center"/>
              </w:tcPr>
              <w:p w14:paraId="266E4046" w14:textId="77777777" w:rsidR="00A31075" w:rsidRPr="00A31075" w:rsidRDefault="000F7A92" w:rsidP="000F7A92">
                <w:r>
                  <w:t xml:space="preserve">     </w:t>
                </w:r>
              </w:p>
            </w:tc>
          </w:sdtContent>
        </w:sdt>
        <w:tc>
          <w:tcPr>
            <w:tcW w:w="1985" w:type="dxa"/>
            <w:gridSpan w:val="3"/>
            <w:shd w:val="clear" w:color="auto" w:fill="F3EFE8" w:themeFill="accent4"/>
            <w:vAlign w:val="center"/>
          </w:tcPr>
          <w:p w14:paraId="6EA47ACB" w14:textId="77777777" w:rsidR="00A31075" w:rsidRPr="00A31075" w:rsidRDefault="00A31075" w:rsidP="000F7A92">
            <w:r w:rsidRPr="00A31075">
              <w:t>Agency/ Position</w:t>
            </w:r>
          </w:p>
        </w:tc>
        <w:sdt>
          <w:sdtPr>
            <w:id w:val="-1616670869"/>
            <w:placeholder>
              <w:docPart w:val="BC0E7FB0CB6D4CC5BC9E2489F10D1BDE"/>
            </w:placeholder>
          </w:sdtPr>
          <w:sdtEndPr/>
          <w:sdtContent>
            <w:tc>
              <w:tcPr>
                <w:tcW w:w="2545" w:type="dxa"/>
                <w:gridSpan w:val="2"/>
                <w:vAlign w:val="center"/>
              </w:tcPr>
              <w:p w14:paraId="3707B4E2" w14:textId="77777777" w:rsidR="00A31075" w:rsidRPr="00A31075" w:rsidRDefault="000F7A92" w:rsidP="000F7A92">
                <w:r>
                  <w:t xml:space="preserve">     </w:t>
                </w:r>
              </w:p>
            </w:tc>
          </w:sdtContent>
        </w:sdt>
      </w:tr>
      <w:tr w:rsidR="000F7A92" w:rsidRPr="00A31075" w14:paraId="0D26B81A" w14:textId="77777777" w:rsidTr="000F7A92">
        <w:trPr>
          <w:trHeight w:val="454"/>
        </w:trPr>
        <w:tc>
          <w:tcPr>
            <w:tcW w:w="1838" w:type="dxa"/>
            <w:shd w:val="clear" w:color="auto" w:fill="F3EFE8" w:themeFill="accent4"/>
            <w:vAlign w:val="center"/>
          </w:tcPr>
          <w:p w14:paraId="1A2FCAA4" w14:textId="77777777" w:rsidR="000F7A92" w:rsidRPr="00A31075" w:rsidRDefault="000F7A92" w:rsidP="000F7A92">
            <w:r w:rsidRPr="00A31075">
              <w:t>Postal Address</w:t>
            </w:r>
          </w:p>
        </w:tc>
        <w:sdt>
          <w:sdtPr>
            <w:id w:val="326257201"/>
            <w:placeholder>
              <w:docPart w:val="C0F513D583AA4886902A4370383C8133"/>
            </w:placeholder>
          </w:sdtPr>
          <w:sdtEndPr/>
          <w:sdtContent>
            <w:tc>
              <w:tcPr>
                <w:tcW w:w="4961" w:type="dxa"/>
                <w:gridSpan w:val="3"/>
                <w:vAlign w:val="center"/>
              </w:tcPr>
              <w:p w14:paraId="367DB498" w14:textId="77777777" w:rsidR="000F7A92" w:rsidRPr="00A31075" w:rsidRDefault="000F7A92" w:rsidP="000F7A92">
                <w:r w:rsidRPr="009C15F0">
                  <w:t xml:space="preserve">     </w:t>
                </w:r>
              </w:p>
            </w:tc>
          </w:sdtContent>
        </w:sdt>
        <w:tc>
          <w:tcPr>
            <w:tcW w:w="1276" w:type="dxa"/>
            <w:gridSpan w:val="2"/>
            <w:shd w:val="clear" w:color="auto" w:fill="F3EFE8" w:themeFill="accent4"/>
            <w:vAlign w:val="center"/>
          </w:tcPr>
          <w:p w14:paraId="0F85FBD8" w14:textId="77777777" w:rsidR="000F7A92" w:rsidRPr="00A31075" w:rsidRDefault="000F7A92" w:rsidP="000F7A92">
            <w:r w:rsidRPr="00A31075">
              <w:t>Postcode</w:t>
            </w:r>
          </w:p>
        </w:tc>
        <w:sdt>
          <w:sdtPr>
            <w:id w:val="-25481236"/>
            <w:placeholder>
              <w:docPart w:val="BC6E976A16EA47CB8172133C5667464C"/>
            </w:placeholder>
          </w:sdtPr>
          <w:sdtEndPr/>
          <w:sdtContent>
            <w:tc>
              <w:tcPr>
                <w:tcW w:w="1553" w:type="dxa"/>
                <w:vAlign w:val="center"/>
              </w:tcPr>
              <w:p w14:paraId="221B5208" w14:textId="77777777" w:rsidR="000F7A92" w:rsidRPr="00A31075" w:rsidRDefault="000F7A92" w:rsidP="000F7A92">
                <w:r>
                  <w:t xml:space="preserve">     </w:t>
                </w:r>
              </w:p>
            </w:tc>
          </w:sdtContent>
        </w:sdt>
      </w:tr>
      <w:tr w:rsidR="000F7A92" w:rsidRPr="00A31075" w14:paraId="59762318" w14:textId="77777777" w:rsidTr="000F7A92">
        <w:trPr>
          <w:trHeight w:val="454"/>
        </w:trPr>
        <w:tc>
          <w:tcPr>
            <w:tcW w:w="1838" w:type="dxa"/>
            <w:shd w:val="clear" w:color="auto" w:fill="F3EFE8" w:themeFill="accent4"/>
            <w:vAlign w:val="center"/>
          </w:tcPr>
          <w:p w14:paraId="217183F4" w14:textId="77777777" w:rsidR="000F7A92" w:rsidRPr="00A31075" w:rsidRDefault="000F7A92" w:rsidP="000F7A92">
            <w:r w:rsidRPr="00A31075">
              <w:t xml:space="preserve">Phone </w:t>
            </w:r>
          </w:p>
        </w:tc>
        <w:sdt>
          <w:sdtPr>
            <w:id w:val="1129599261"/>
            <w:placeholder>
              <w:docPart w:val="853414B36A0749F88013BAD94A0C0204"/>
            </w:placeholder>
          </w:sdtPr>
          <w:sdtEndPr/>
          <w:sdtContent>
            <w:tc>
              <w:tcPr>
                <w:tcW w:w="3260" w:type="dxa"/>
                <w:vAlign w:val="center"/>
              </w:tcPr>
              <w:p w14:paraId="1ADFFE8F" w14:textId="77777777" w:rsidR="000F7A92" w:rsidRPr="00A31075" w:rsidRDefault="000F7A92" w:rsidP="000F7A92">
                <w:r w:rsidRPr="009C15F0">
                  <w:t xml:space="preserve">     </w:t>
                </w:r>
              </w:p>
            </w:tc>
          </w:sdtContent>
        </w:sdt>
        <w:tc>
          <w:tcPr>
            <w:tcW w:w="851" w:type="dxa"/>
            <w:shd w:val="clear" w:color="auto" w:fill="F3EFE8" w:themeFill="accent4"/>
            <w:vAlign w:val="center"/>
          </w:tcPr>
          <w:p w14:paraId="1E358267" w14:textId="77777777" w:rsidR="000F7A92" w:rsidRPr="00A31075" w:rsidRDefault="000F7A92" w:rsidP="000F7A92">
            <w:r w:rsidRPr="00A31075">
              <w:t>Email</w:t>
            </w:r>
          </w:p>
        </w:tc>
        <w:sdt>
          <w:sdtPr>
            <w:id w:val="-348259084"/>
            <w:placeholder>
              <w:docPart w:val="CBDCC9C2787E4437A687943E5A5807C7"/>
            </w:placeholder>
          </w:sdtPr>
          <w:sdtEndPr/>
          <w:sdtContent>
            <w:tc>
              <w:tcPr>
                <w:tcW w:w="3679" w:type="dxa"/>
                <w:gridSpan w:val="4"/>
                <w:vAlign w:val="center"/>
              </w:tcPr>
              <w:p w14:paraId="05D863B7" w14:textId="77777777" w:rsidR="000F7A92" w:rsidRPr="00A31075" w:rsidRDefault="000F7A92" w:rsidP="000F7A92">
                <w:r>
                  <w:t xml:space="preserve">     </w:t>
                </w:r>
              </w:p>
            </w:tc>
          </w:sdtContent>
        </w:sdt>
      </w:tr>
    </w:tbl>
    <w:bookmarkEnd w:id="1"/>
    <w:p w14:paraId="242D31BA" w14:textId="77777777" w:rsidR="003C1192" w:rsidRDefault="00A31075" w:rsidP="003C1192">
      <w:pPr>
        <w:pStyle w:val="Heading4"/>
      </w:pPr>
      <w:r w:rsidRPr="00A31075">
        <w:t>How did you hear about us?</w:t>
      </w:r>
    </w:p>
    <w:p w14:paraId="74D97686" w14:textId="77777777" w:rsidR="003C1192" w:rsidRDefault="003C1192" w:rsidP="003C1192">
      <w:pPr>
        <w:sectPr w:rsidR="003C1192" w:rsidSect="00480241"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/>
          <w:pgMar w:top="2127" w:right="1134" w:bottom="1701" w:left="1134" w:header="709" w:footer="748" w:gutter="0"/>
          <w:cols w:space="708"/>
          <w:titlePg/>
          <w:docGrid w:linePitch="360"/>
        </w:sectPr>
      </w:pPr>
    </w:p>
    <w:p w14:paraId="55A4D73C" w14:textId="77777777" w:rsidR="00892B78" w:rsidRDefault="00892B78" w:rsidP="00892B78">
      <w:r>
        <w:rPr>
          <w:rFonts w:ascii="Segoe UI Symbol" w:hAnsi="Segoe UI Symbol" w:cs="Segoe UI Symbol"/>
        </w:rPr>
        <w:t>☐</w:t>
      </w:r>
      <w:r>
        <w:t xml:space="preserve"> Website </w:t>
      </w:r>
    </w:p>
    <w:p w14:paraId="2FE1E9A5" w14:textId="77777777" w:rsidR="00892B78" w:rsidRDefault="00892B78" w:rsidP="00892B78">
      <w:r>
        <w:rPr>
          <w:rFonts w:ascii="Segoe UI Symbol" w:hAnsi="Segoe UI Symbol" w:cs="Segoe UI Symbol"/>
        </w:rPr>
        <w:t>☐</w:t>
      </w:r>
      <w:r>
        <w:t xml:space="preserve"> </w:t>
      </w:r>
      <w:proofErr w:type="gramStart"/>
      <w:r>
        <w:t>Social media</w:t>
      </w:r>
      <w:proofErr w:type="gramEnd"/>
      <w:r>
        <w:t xml:space="preserve"> </w:t>
      </w:r>
    </w:p>
    <w:p w14:paraId="08CD3869" w14:textId="77777777" w:rsidR="00892B78" w:rsidRDefault="00892B78" w:rsidP="00892B78">
      <w:r>
        <w:rPr>
          <w:rFonts w:ascii="Segoe UI Symbol" w:hAnsi="Segoe UI Symbol" w:cs="Segoe UI Symbol"/>
        </w:rPr>
        <w:t>☐</w:t>
      </w:r>
      <w:r>
        <w:t xml:space="preserve"> Event</w:t>
      </w:r>
    </w:p>
    <w:p w14:paraId="43F9C2FA" w14:textId="77777777" w:rsidR="00892B78" w:rsidRDefault="00892B78" w:rsidP="00892B78">
      <w:r>
        <w:rPr>
          <w:rFonts w:ascii="Segoe UI Symbol" w:hAnsi="Segoe UI Symbol" w:cs="Segoe UI Symbol"/>
        </w:rPr>
        <w:t>☐</w:t>
      </w:r>
      <w:r>
        <w:t xml:space="preserve"> Friend / family</w:t>
      </w:r>
    </w:p>
    <w:p w14:paraId="5FB9B873" w14:textId="77777777" w:rsidR="00892B78" w:rsidRDefault="00892B78" w:rsidP="00892B78">
      <w:r>
        <w:rPr>
          <w:rFonts w:ascii="Segoe UI Symbol" w:hAnsi="Segoe UI Symbol" w:cs="Segoe UI Symbol"/>
        </w:rPr>
        <w:t>☐</w:t>
      </w:r>
      <w:r>
        <w:t xml:space="preserve"> Flyer</w:t>
      </w:r>
    </w:p>
    <w:p w14:paraId="72E6067D" w14:textId="77777777" w:rsidR="00E6376C" w:rsidRDefault="00892B78" w:rsidP="00E6376C">
      <w:pPr>
        <w:sectPr w:rsidR="00E6376C" w:rsidSect="00E6376C">
          <w:type w:val="continuous"/>
          <w:pgSz w:w="11906" w:h="16838"/>
          <w:pgMar w:top="1985" w:right="1134" w:bottom="1701" w:left="1134" w:header="709" w:footer="748" w:gutter="0"/>
          <w:cols w:num="2" w:space="2"/>
          <w:titlePg/>
          <w:docGrid w:linePitch="360"/>
        </w:sectPr>
      </w:pPr>
      <w:r>
        <w:rPr>
          <w:rFonts w:ascii="Segoe UI Symbol" w:hAnsi="Segoe UI Symbol" w:cs="Segoe UI Symbol"/>
        </w:rPr>
        <w:t>☐</w:t>
      </w:r>
      <w:r>
        <w:t xml:space="preserve"> Other</w:t>
      </w:r>
      <w:r w:rsidR="00E6376C">
        <w:t xml:space="preserve">: </w:t>
      </w:r>
      <w:sdt>
        <w:sdtPr>
          <w:id w:val="194594929"/>
          <w:placeholder>
            <w:docPart w:val="87CBB9DC6BBE492BBB695AD190DBE316"/>
          </w:placeholder>
          <w:showingPlcHdr/>
        </w:sdtPr>
        <w:sdtEndPr/>
        <w:sdtContent>
          <w:r w:rsidR="00E6376C">
            <w:rPr>
              <w:rStyle w:val="PlaceholderText"/>
              <w:rFonts w:eastAsiaTheme="minorHAnsi"/>
            </w:rPr>
            <w:t xml:space="preserve">   </w:t>
          </w:r>
          <w:proofErr w:type="gramStart"/>
          <w:r w:rsidR="00E6376C">
            <w:rPr>
              <w:rStyle w:val="PlaceholderText"/>
              <w:rFonts w:eastAsiaTheme="minorHAnsi"/>
            </w:rPr>
            <w:t xml:space="preserve">  </w:t>
          </w:r>
          <w:r w:rsidR="00E6376C" w:rsidRPr="00851D0C">
            <w:rPr>
              <w:rStyle w:val="PlaceholderText"/>
              <w:rFonts w:eastAsiaTheme="minorHAnsi"/>
            </w:rPr>
            <w:t>.</w:t>
          </w:r>
          <w:proofErr w:type="gramEnd"/>
        </w:sdtContent>
      </w:sdt>
    </w:p>
    <w:p w14:paraId="7D93ED21" w14:textId="77777777" w:rsidR="00412DE7" w:rsidRDefault="00412DE7" w:rsidP="00412DE7">
      <w:pPr>
        <w:pStyle w:val="Heading3"/>
      </w:pPr>
      <w:r w:rsidRPr="00412DE7">
        <w:t>Applicant to complete</w:t>
      </w:r>
    </w:p>
    <w:tbl>
      <w:tblPr>
        <w:tblStyle w:val="TableGrid"/>
        <w:tblW w:w="0" w:type="auto"/>
        <w:tblBorders>
          <w:top w:val="single" w:sz="4" w:space="0" w:color="007CA4" w:themeColor="text2"/>
          <w:left w:val="single" w:sz="4" w:space="0" w:color="007CA4" w:themeColor="text2"/>
          <w:bottom w:val="single" w:sz="4" w:space="0" w:color="007CA4" w:themeColor="text2"/>
          <w:right w:val="single" w:sz="4" w:space="0" w:color="007CA4" w:themeColor="text2"/>
          <w:insideH w:val="single" w:sz="4" w:space="0" w:color="007CA4" w:themeColor="text2"/>
          <w:insideV w:val="single" w:sz="4" w:space="0" w:color="007CA4" w:themeColor="text2"/>
        </w:tblBorders>
        <w:tblLook w:val="04A0" w:firstRow="1" w:lastRow="0" w:firstColumn="1" w:lastColumn="0" w:noHBand="0" w:noVBand="1"/>
      </w:tblPr>
      <w:tblGrid>
        <w:gridCol w:w="1980"/>
        <w:gridCol w:w="2977"/>
        <w:gridCol w:w="1701"/>
        <w:gridCol w:w="1275"/>
        <w:gridCol w:w="1695"/>
      </w:tblGrid>
      <w:tr w:rsidR="000F7A92" w:rsidRPr="00412DE7" w14:paraId="3FE4CEE5" w14:textId="77777777" w:rsidTr="00535204">
        <w:trPr>
          <w:trHeight w:val="454"/>
        </w:trPr>
        <w:tc>
          <w:tcPr>
            <w:tcW w:w="1980" w:type="dxa"/>
            <w:shd w:val="clear" w:color="auto" w:fill="F3EFE8" w:themeFill="accent4"/>
            <w:vAlign w:val="center"/>
          </w:tcPr>
          <w:p w14:paraId="2EFD17C8" w14:textId="77777777" w:rsidR="000F7A92" w:rsidRPr="00412DE7" w:rsidRDefault="000F7A92" w:rsidP="000F7A92">
            <w:r w:rsidRPr="00412DE7">
              <w:t>First Name</w:t>
            </w:r>
          </w:p>
        </w:tc>
        <w:sdt>
          <w:sdtPr>
            <w:id w:val="-1375991018"/>
            <w:placeholder>
              <w:docPart w:val="DD6B31A3D723405D80A743FEA35B5F8B"/>
            </w:placeholder>
          </w:sdtPr>
          <w:sdtEndPr/>
          <w:sdtContent>
            <w:tc>
              <w:tcPr>
                <w:tcW w:w="2977" w:type="dxa"/>
              </w:tcPr>
              <w:p w14:paraId="3E8612D2" w14:textId="77777777" w:rsidR="000F7A92" w:rsidRPr="00412DE7" w:rsidRDefault="000F7A92" w:rsidP="000F7A92">
                <w:r w:rsidRPr="005574FE">
                  <w:t xml:space="preserve">     </w:t>
                </w:r>
              </w:p>
            </w:tc>
          </w:sdtContent>
        </w:sdt>
        <w:tc>
          <w:tcPr>
            <w:tcW w:w="1701" w:type="dxa"/>
            <w:shd w:val="clear" w:color="auto" w:fill="F3EFE8" w:themeFill="accent4"/>
            <w:vAlign w:val="center"/>
          </w:tcPr>
          <w:p w14:paraId="388CE0D9" w14:textId="77777777" w:rsidR="000F7A92" w:rsidRPr="00412DE7" w:rsidRDefault="000F7A92" w:rsidP="000F7A92">
            <w:r w:rsidRPr="00412DE7">
              <w:t>Family Name</w:t>
            </w:r>
          </w:p>
        </w:tc>
        <w:sdt>
          <w:sdtPr>
            <w:id w:val="-722993883"/>
            <w:placeholder>
              <w:docPart w:val="5B110996F2574B8D8751B009D01AA4C6"/>
            </w:placeholder>
          </w:sdtPr>
          <w:sdtEndPr/>
          <w:sdtContent>
            <w:tc>
              <w:tcPr>
                <w:tcW w:w="2970" w:type="dxa"/>
                <w:gridSpan w:val="2"/>
              </w:tcPr>
              <w:p w14:paraId="0F9AC784" w14:textId="77777777" w:rsidR="000F7A92" w:rsidRPr="00412DE7" w:rsidRDefault="000F7A92" w:rsidP="000F7A92">
                <w:r w:rsidRPr="007F23C0">
                  <w:t xml:space="preserve">     </w:t>
                </w:r>
              </w:p>
            </w:tc>
          </w:sdtContent>
        </w:sdt>
      </w:tr>
      <w:tr w:rsidR="000F7A92" w:rsidRPr="00412DE7" w14:paraId="47C7F945" w14:textId="77777777" w:rsidTr="00535204">
        <w:trPr>
          <w:trHeight w:val="454"/>
        </w:trPr>
        <w:tc>
          <w:tcPr>
            <w:tcW w:w="1980" w:type="dxa"/>
            <w:shd w:val="clear" w:color="auto" w:fill="F3EFE8" w:themeFill="accent4"/>
            <w:vAlign w:val="center"/>
          </w:tcPr>
          <w:p w14:paraId="47E20D05" w14:textId="77777777" w:rsidR="000F7A92" w:rsidRPr="00412DE7" w:rsidRDefault="000F7A92" w:rsidP="000F7A92">
            <w:r w:rsidRPr="00412DE7">
              <w:t>Preferred Name</w:t>
            </w:r>
          </w:p>
        </w:tc>
        <w:sdt>
          <w:sdtPr>
            <w:id w:val="-1859274677"/>
            <w:placeholder>
              <w:docPart w:val="289DA72577934F51B0E12D390DA8766F"/>
            </w:placeholder>
          </w:sdtPr>
          <w:sdtEndPr/>
          <w:sdtContent>
            <w:tc>
              <w:tcPr>
                <w:tcW w:w="2977" w:type="dxa"/>
              </w:tcPr>
              <w:p w14:paraId="461A4CE3" w14:textId="77777777" w:rsidR="000F7A92" w:rsidRPr="00412DE7" w:rsidRDefault="000F7A92" w:rsidP="000F7A92">
                <w:r w:rsidRPr="005574FE">
                  <w:t xml:space="preserve">     </w:t>
                </w:r>
              </w:p>
            </w:tc>
          </w:sdtContent>
        </w:sdt>
        <w:tc>
          <w:tcPr>
            <w:tcW w:w="1701" w:type="dxa"/>
            <w:shd w:val="clear" w:color="auto" w:fill="F3EFE8" w:themeFill="accent4"/>
            <w:vAlign w:val="center"/>
          </w:tcPr>
          <w:p w14:paraId="7A0472A8" w14:textId="77777777" w:rsidR="000F7A92" w:rsidRPr="00412DE7" w:rsidRDefault="000F7A92" w:rsidP="000F7A92">
            <w:r w:rsidRPr="00412DE7">
              <w:t>Date of Birth</w:t>
            </w:r>
          </w:p>
        </w:tc>
        <w:sdt>
          <w:sdtPr>
            <w:id w:val="265126403"/>
            <w:placeholder>
              <w:docPart w:val="9DE29C41925E48938F9CE6392F8881AB"/>
            </w:placeholder>
          </w:sdtPr>
          <w:sdtEndPr/>
          <w:sdtContent>
            <w:tc>
              <w:tcPr>
                <w:tcW w:w="2970" w:type="dxa"/>
                <w:gridSpan w:val="2"/>
              </w:tcPr>
              <w:p w14:paraId="17AFA134" w14:textId="77777777" w:rsidR="000F7A92" w:rsidRPr="00412DE7" w:rsidRDefault="000F7A92" w:rsidP="000F7A92">
                <w:r w:rsidRPr="007F23C0">
                  <w:t xml:space="preserve">     </w:t>
                </w:r>
              </w:p>
            </w:tc>
          </w:sdtContent>
        </w:sdt>
      </w:tr>
      <w:tr w:rsidR="00412DE7" w:rsidRPr="00412DE7" w14:paraId="7ACD61A5" w14:textId="77777777" w:rsidTr="00821C16">
        <w:trPr>
          <w:trHeight w:val="454"/>
        </w:trPr>
        <w:tc>
          <w:tcPr>
            <w:tcW w:w="1980" w:type="dxa"/>
            <w:shd w:val="clear" w:color="auto" w:fill="F3EFE8" w:themeFill="accent4"/>
            <w:vAlign w:val="center"/>
          </w:tcPr>
          <w:p w14:paraId="5DB29A71" w14:textId="77777777" w:rsidR="00412DE7" w:rsidRPr="00412DE7" w:rsidRDefault="00412DE7" w:rsidP="00821C16">
            <w:r w:rsidRPr="00412DE7">
              <w:t>Address</w:t>
            </w:r>
          </w:p>
        </w:tc>
        <w:sdt>
          <w:sdtPr>
            <w:id w:val="657650043"/>
            <w:placeholder>
              <w:docPart w:val="B199AD91FBAF46DFB92C112972B4BD30"/>
            </w:placeholder>
          </w:sdtPr>
          <w:sdtEndPr/>
          <w:sdtContent>
            <w:tc>
              <w:tcPr>
                <w:tcW w:w="4678" w:type="dxa"/>
                <w:gridSpan w:val="2"/>
                <w:vAlign w:val="center"/>
              </w:tcPr>
              <w:p w14:paraId="27DBBABE" w14:textId="77777777" w:rsidR="00412DE7" w:rsidRPr="00412DE7" w:rsidRDefault="000F7A92" w:rsidP="00821C16">
                <w:r>
                  <w:t xml:space="preserve">     </w:t>
                </w:r>
              </w:p>
            </w:tc>
          </w:sdtContent>
        </w:sdt>
        <w:tc>
          <w:tcPr>
            <w:tcW w:w="1275" w:type="dxa"/>
            <w:shd w:val="clear" w:color="auto" w:fill="F3EFE8" w:themeFill="accent4"/>
            <w:vAlign w:val="center"/>
          </w:tcPr>
          <w:p w14:paraId="3397CEC2" w14:textId="77777777" w:rsidR="00412DE7" w:rsidRPr="00412DE7" w:rsidRDefault="00412DE7" w:rsidP="00821C16">
            <w:r w:rsidRPr="00412DE7">
              <w:t>Postcode</w:t>
            </w:r>
          </w:p>
        </w:tc>
        <w:sdt>
          <w:sdtPr>
            <w:id w:val="-1688752687"/>
            <w:placeholder>
              <w:docPart w:val="9D5E4E7D44CB4027B6C06CF6F9B84FA4"/>
            </w:placeholder>
          </w:sdtPr>
          <w:sdtEndPr/>
          <w:sdtContent>
            <w:tc>
              <w:tcPr>
                <w:tcW w:w="1695" w:type="dxa"/>
                <w:vAlign w:val="center"/>
              </w:tcPr>
              <w:p w14:paraId="61E3CA1B" w14:textId="77777777" w:rsidR="00412DE7" w:rsidRPr="00412DE7" w:rsidRDefault="000F7A92" w:rsidP="00821C16">
                <w:r>
                  <w:t xml:space="preserve">     </w:t>
                </w:r>
              </w:p>
            </w:tc>
          </w:sdtContent>
        </w:sdt>
      </w:tr>
      <w:tr w:rsidR="00412DE7" w:rsidRPr="00412DE7" w14:paraId="4CC2326C" w14:textId="77777777" w:rsidTr="00821C16">
        <w:trPr>
          <w:trHeight w:val="454"/>
        </w:trPr>
        <w:tc>
          <w:tcPr>
            <w:tcW w:w="1980" w:type="dxa"/>
            <w:shd w:val="clear" w:color="auto" w:fill="F3EFE8" w:themeFill="accent4"/>
            <w:vAlign w:val="center"/>
          </w:tcPr>
          <w:p w14:paraId="3427F01A" w14:textId="77777777" w:rsidR="00412DE7" w:rsidRPr="00412DE7" w:rsidRDefault="00412DE7" w:rsidP="00821C16">
            <w:r w:rsidRPr="00412DE7">
              <w:t>Phone</w:t>
            </w:r>
          </w:p>
        </w:tc>
        <w:sdt>
          <w:sdtPr>
            <w:id w:val="1789549888"/>
            <w:placeholder>
              <w:docPart w:val="98AC6F242B424959BF079BC1971E1719"/>
            </w:placeholder>
          </w:sdtPr>
          <w:sdtEndPr/>
          <w:sdtContent>
            <w:tc>
              <w:tcPr>
                <w:tcW w:w="2977" w:type="dxa"/>
                <w:vAlign w:val="center"/>
              </w:tcPr>
              <w:p w14:paraId="7B32E457" w14:textId="77777777" w:rsidR="00412DE7" w:rsidRPr="00412DE7" w:rsidRDefault="000F7A92" w:rsidP="00821C16">
                <w:r>
                  <w:t xml:space="preserve">     </w:t>
                </w:r>
              </w:p>
            </w:tc>
          </w:sdtContent>
        </w:sdt>
        <w:tc>
          <w:tcPr>
            <w:tcW w:w="1701" w:type="dxa"/>
            <w:shd w:val="clear" w:color="auto" w:fill="F3EFE8" w:themeFill="accent4"/>
            <w:vAlign w:val="center"/>
          </w:tcPr>
          <w:p w14:paraId="6A6EE812" w14:textId="77777777" w:rsidR="00412DE7" w:rsidRPr="00412DE7" w:rsidRDefault="00412DE7" w:rsidP="00821C16">
            <w:r w:rsidRPr="00412DE7">
              <w:t>Mobile</w:t>
            </w:r>
          </w:p>
        </w:tc>
        <w:sdt>
          <w:sdtPr>
            <w:id w:val="769118694"/>
            <w:placeholder>
              <w:docPart w:val="98002654D835499FADDC2F5A942D9266"/>
            </w:placeholder>
          </w:sdtPr>
          <w:sdtEndPr/>
          <w:sdtContent>
            <w:tc>
              <w:tcPr>
                <w:tcW w:w="2970" w:type="dxa"/>
                <w:gridSpan w:val="2"/>
                <w:vAlign w:val="center"/>
              </w:tcPr>
              <w:p w14:paraId="3BC9EE27" w14:textId="77777777" w:rsidR="00412DE7" w:rsidRPr="00412DE7" w:rsidRDefault="000F7A92" w:rsidP="00821C16">
                <w:r>
                  <w:t xml:space="preserve">     </w:t>
                </w:r>
              </w:p>
            </w:tc>
          </w:sdtContent>
        </w:sdt>
      </w:tr>
      <w:tr w:rsidR="00412DE7" w:rsidRPr="00412DE7" w14:paraId="614F1FD2" w14:textId="77777777" w:rsidTr="00821C16">
        <w:trPr>
          <w:trHeight w:val="454"/>
        </w:trPr>
        <w:tc>
          <w:tcPr>
            <w:tcW w:w="1980" w:type="dxa"/>
            <w:shd w:val="clear" w:color="auto" w:fill="F3EFE8" w:themeFill="accent4"/>
            <w:vAlign w:val="center"/>
          </w:tcPr>
          <w:p w14:paraId="5115346C" w14:textId="77777777" w:rsidR="00412DE7" w:rsidRPr="00412DE7" w:rsidRDefault="00412DE7" w:rsidP="00821C16">
            <w:r w:rsidRPr="00412DE7">
              <w:t>Email</w:t>
            </w:r>
          </w:p>
        </w:tc>
        <w:sdt>
          <w:sdtPr>
            <w:id w:val="1682315742"/>
            <w:placeholder>
              <w:docPart w:val="8134F152534D4A91A59601F7E83A8F5C"/>
            </w:placeholder>
          </w:sdtPr>
          <w:sdtEndPr/>
          <w:sdtContent>
            <w:tc>
              <w:tcPr>
                <w:tcW w:w="7648" w:type="dxa"/>
                <w:gridSpan w:val="4"/>
                <w:vAlign w:val="center"/>
              </w:tcPr>
              <w:p w14:paraId="3588EF3F" w14:textId="77777777" w:rsidR="00412DE7" w:rsidRPr="00412DE7" w:rsidRDefault="000F7A92" w:rsidP="00821C16">
                <w:r>
                  <w:t xml:space="preserve">     </w:t>
                </w:r>
              </w:p>
            </w:tc>
          </w:sdtContent>
        </w:sdt>
      </w:tr>
    </w:tbl>
    <w:p w14:paraId="3384B69F" w14:textId="77777777" w:rsidR="00454AFF" w:rsidRDefault="000F7A92" w:rsidP="00454AFF">
      <w:pPr>
        <w:pStyle w:val="Heading4"/>
        <w:sectPr w:rsidR="00454AFF" w:rsidSect="003C1192">
          <w:type w:val="continuous"/>
          <w:pgSz w:w="11906" w:h="16838"/>
          <w:pgMar w:top="1985" w:right="1134" w:bottom="1701" w:left="1134" w:header="709" w:footer="748" w:gutter="0"/>
          <w:cols w:space="708"/>
          <w:titlePg/>
          <w:docGrid w:linePitch="360"/>
        </w:sectPr>
      </w:pPr>
      <w:r>
        <w:br/>
      </w:r>
      <w:r w:rsidR="00412DE7" w:rsidRPr="00412DE7">
        <w:t>Preferred method of contact</w:t>
      </w:r>
    </w:p>
    <w:p w14:paraId="055ECADB" w14:textId="77777777" w:rsidR="00454AFF" w:rsidRDefault="00033491" w:rsidP="00454AFF">
      <w:sdt>
        <w:sdtPr>
          <w:id w:val="-5435234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7A92">
            <w:rPr>
              <w:rFonts w:ascii="MS Gothic" w:eastAsia="MS Gothic" w:hAnsi="MS Gothic" w:hint="eastAsia"/>
            </w:rPr>
            <w:t>☐</w:t>
          </w:r>
        </w:sdtContent>
      </w:sdt>
      <w:r w:rsidR="000F7A92">
        <w:t xml:space="preserve"> </w:t>
      </w:r>
      <w:r w:rsidR="00454AFF">
        <w:t>Phone</w:t>
      </w:r>
      <w:r w:rsidR="00454AFF">
        <w:tab/>
      </w:r>
      <w:r w:rsidR="00454AFF">
        <w:br/>
      </w:r>
      <w:sdt>
        <w:sdtPr>
          <w:id w:val="1021520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7A92">
            <w:rPr>
              <w:rFonts w:ascii="MS Gothic" w:eastAsia="MS Gothic" w:hAnsi="MS Gothic" w:hint="eastAsia"/>
            </w:rPr>
            <w:t>☐</w:t>
          </w:r>
        </w:sdtContent>
      </w:sdt>
      <w:r w:rsidR="000F7A92">
        <w:t xml:space="preserve"> </w:t>
      </w:r>
      <w:r w:rsidR="00454AFF">
        <w:t xml:space="preserve">Email </w:t>
      </w:r>
    </w:p>
    <w:p w14:paraId="2098E5EA" w14:textId="77777777" w:rsidR="00454AFF" w:rsidRDefault="00033491" w:rsidP="00454AFF">
      <w:sdt>
        <w:sdtPr>
          <w:id w:val="-467120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453A">
            <w:rPr>
              <w:rFonts w:ascii="MS Gothic" w:eastAsia="MS Gothic" w:hAnsi="MS Gothic" w:hint="eastAsia"/>
            </w:rPr>
            <w:t>☐</w:t>
          </w:r>
        </w:sdtContent>
      </w:sdt>
      <w:r w:rsidR="0003453A">
        <w:t xml:space="preserve"> </w:t>
      </w:r>
      <w:r w:rsidR="00454AFF">
        <w:t>Postal address (written letters)</w:t>
      </w:r>
    </w:p>
    <w:p w14:paraId="24B8F7E2" w14:textId="77777777" w:rsidR="00454AFF" w:rsidRDefault="00033491" w:rsidP="0003453A">
      <w:pPr>
        <w:sectPr w:rsidR="00454AFF" w:rsidSect="008049CB">
          <w:type w:val="continuous"/>
          <w:pgSz w:w="11906" w:h="16838"/>
          <w:pgMar w:top="1985" w:right="1134" w:bottom="1701" w:left="1134" w:header="709" w:footer="748" w:gutter="0"/>
          <w:cols w:num="2" w:space="568"/>
          <w:titlePg/>
          <w:docGrid w:linePitch="360"/>
        </w:sectPr>
      </w:pPr>
      <w:sdt>
        <w:sdtPr>
          <w:id w:val="-9308052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453A">
            <w:rPr>
              <w:rFonts w:ascii="MS Gothic" w:eastAsia="MS Gothic" w:hAnsi="MS Gothic" w:hint="eastAsia"/>
            </w:rPr>
            <w:t>☐</w:t>
          </w:r>
        </w:sdtContent>
      </w:sdt>
      <w:r w:rsidR="0003453A">
        <w:t xml:space="preserve"> </w:t>
      </w:r>
      <w:r w:rsidR="00454AFF">
        <w:t>Other:</w:t>
      </w:r>
      <w:r w:rsidR="0003453A">
        <w:t xml:space="preserve"> </w:t>
      </w:r>
      <w:sdt>
        <w:sdtPr>
          <w:rPr>
            <w:szCs w:val="22"/>
          </w:rPr>
          <w:id w:val="-1766606625"/>
          <w:placeholder>
            <w:docPart w:val="728396A4F5024154953D48DC572D22C9"/>
          </w:placeholder>
        </w:sdtPr>
        <w:sdtEndPr>
          <w:rPr>
            <w:szCs w:val="24"/>
          </w:rPr>
        </w:sdtEndPr>
        <w:sdtContent>
          <w:r w:rsidR="0003453A">
            <w:t xml:space="preserve">     </w:t>
          </w:r>
        </w:sdtContent>
      </w:sdt>
    </w:p>
    <w:p w14:paraId="670A6394" w14:textId="77777777" w:rsidR="006428BB" w:rsidRDefault="00F36F59" w:rsidP="00F36F59">
      <w:pPr>
        <w:pStyle w:val="Heading4"/>
        <w:ind w:left="-105"/>
      </w:pPr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0AD076" wp14:editId="43EBFF75">
                <wp:simplePos x="0" y="0"/>
                <wp:positionH relativeFrom="column">
                  <wp:posOffset>-36195</wp:posOffset>
                </wp:positionH>
                <wp:positionV relativeFrom="paragraph">
                  <wp:posOffset>105410</wp:posOffset>
                </wp:positionV>
                <wp:extent cx="5991225" cy="0"/>
                <wp:effectExtent l="0" t="0" r="0" b="0"/>
                <wp:wrapNone/>
                <wp:docPr id="4771444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EE8F6" id="Straight Connector 2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85pt,8.3pt" to="468.9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" strokecolor="#e1d7c6 [3206]" strokeweight="1pt">
                <v:stroke joinstyle="miter"/>
              </v:line>
            </w:pict>
          </mc:Fallback>
        </mc:AlternateContent>
      </w:r>
      <w:r>
        <w:br/>
      </w:r>
      <w:r w:rsidR="00D629E9">
        <w:t xml:space="preserve">  </w:t>
      </w:r>
      <w:r w:rsidR="006428BB" w:rsidRPr="006428BB">
        <w:t>Do you identify as Aboriginal or Torres Strait Islander?</w:t>
      </w:r>
    </w:p>
    <w:p w14:paraId="149B13BD" w14:textId="77777777" w:rsidR="00454AFF" w:rsidRDefault="00454AFF" w:rsidP="00454AFF">
      <w:pPr>
        <w:spacing w:line="276" w:lineRule="auto"/>
        <w:rPr>
          <w:szCs w:val="22"/>
        </w:rPr>
        <w:sectPr w:rsidR="00454AFF" w:rsidSect="003C1192">
          <w:type w:val="continuous"/>
          <w:pgSz w:w="11906" w:h="16838"/>
          <w:pgMar w:top="1985" w:right="1134" w:bottom="1701" w:left="1134" w:header="709" w:footer="748" w:gutter="0"/>
          <w:cols w:space="708"/>
          <w:titlePg/>
          <w:docGrid w:linePitch="360"/>
        </w:sectPr>
      </w:pPr>
    </w:p>
    <w:p w14:paraId="1C50ED83" w14:textId="77777777" w:rsidR="00AD5BB9" w:rsidRDefault="00033491" w:rsidP="00454AFF">
      <w:pPr>
        <w:spacing w:line="276" w:lineRule="auto"/>
        <w:rPr>
          <w:szCs w:val="22"/>
        </w:rPr>
      </w:pPr>
      <w:sdt>
        <w:sdtPr>
          <w:rPr>
            <w:szCs w:val="22"/>
          </w:rPr>
          <w:id w:val="-6142902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453A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03453A">
        <w:rPr>
          <w:szCs w:val="22"/>
        </w:rPr>
        <w:t xml:space="preserve"> </w:t>
      </w:r>
      <w:r w:rsidR="00454AFF" w:rsidRPr="00454AFF">
        <w:rPr>
          <w:szCs w:val="22"/>
        </w:rPr>
        <w:t>Yes - Aboriginal</w:t>
      </w:r>
      <w:r w:rsidR="00454AFF" w:rsidRPr="00454AFF">
        <w:rPr>
          <w:szCs w:val="22"/>
        </w:rPr>
        <w:tab/>
      </w:r>
    </w:p>
    <w:p w14:paraId="67B488BD" w14:textId="77777777" w:rsidR="00AD5BB9" w:rsidRDefault="00033491" w:rsidP="00454AFF">
      <w:pPr>
        <w:spacing w:line="276" w:lineRule="auto"/>
        <w:rPr>
          <w:szCs w:val="22"/>
        </w:rPr>
      </w:pPr>
      <w:sdt>
        <w:sdtPr>
          <w:rPr>
            <w:szCs w:val="22"/>
          </w:rPr>
          <w:id w:val="-702395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453A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03453A">
        <w:rPr>
          <w:szCs w:val="22"/>
        </w:rPr>
        <w:t xml:space="preserve"> </w:t>
      </w:r>
      <w:r w:rsidR="00454AFF" w:rsidRPr="00454AFF">
        <w:rPr>
          <w:szCs w:val="22"/>
        </w:rPr>
        <w:t>Yes - Torres Strait Islander</w:t>
      </w:r>
    </w:p>
    <w:p w14:paraId="13EEA5D0" w14:textId="77777777" w:rsidR="00454AFF" w:rsidRPr="00454AFF" w:rsidRDefault="00033491" w:rsidP="00454AFF">
      <w:pPr>
        <w:spacing w:line="276" w:lineRule="auto"/>
        <w:rPr>
          <w:szCs w:val="22"/>
        </w:rPr>
      </w:pPr>
      <w:sdt>
        <w:sdtPr>
          <w:rPr>
            <w:szCs w:val="22"/>
          </w:rPr>
          <w:id w:val="506102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453A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906CF0">
        <w:rPr>
          <w:szCs w:val="22"/>
        </w:rPr>
        <w:t xml:space="preserve"> </w:t>
      </w:r>
      <w:r w:rsidR="00454AFF" w:rsidRPr="00454AFF">
        <w:rPr>
          <w:szCs w:val="22"/>
        </w:rPr>
        <w:t xml:space="preserve">Yes - Aboriginal </w:t>
      </w:r>
      <w:r w:rsidR="00AD5BB9">
        <w:rPr>
          <w:szCs w:val="22"/>
        </w:rPr>
        <w:t>&amp;</w:t>
      </w:r>
      <w:r w:rsidR="00454AFF" w:rsidRPr="00454AFF">
        <w:rPr>
          <w:szCs w:val="22"/>
        </w:rPr>
        <w:t xml:space="preserve"> Torres Strait Islander</w:t>
      </w:r>
    </w:p>
    <w:p w14:paraId="455BC64C" w14:textId="77777777" w:rsidR="00AD5BB9" w:rsidRDefault="00033491" w:rsidP="00AD5BB9">
      <w:pPr>
        <w:spacing w:line="276" w:lineRule="auto"/>
        <w:ind w:left="284"/>
        <w:rPr>
          <w:szCs w:val="22"/>
        </w:rPr>
      </w:pPr>
      <w:sdt>
        <w:sdtPr>
          <w:rPr>
            <w:szCs w:val="22"/>
          </w:rPr>
          <w:id w:val="1458375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453A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906CF0">
        <w:rPr>
          <w:szCs w:val="22"/>
        </w:rPr>
        <w:t xml:space="preserve"> </w:t>
      </w:r>
      <w:r w:rsidR="00454AFF" w:rsidRPr="00454AFF">
        <w:rPr>
          <w:szCs w:val="22"/>
        </w:rPr>
        <w:t>No</w:t>
      </w:r>
    </w:p>
    <w:p w14:paraId="6CD3321D" w14:textId="77777777" w:rsidR="00454AFF" w:rsidRPr="008049CB" w:rsidRDefault="00033491" w:rsidP="008049CB">
      <w:pPr>
        <w:spacing w:line="276" w:lineRule="auto"/>
        <w:ind w:left="284"/>
        <w:rPr>
          <w:szCs w:val="22"/>
        </w:rPr>
        <w:sectPr w:rsidR="00454AFF" w:rsidRPr="008049CB" w:rsidSect="00AD5BB9">
          <w:type w:val="continuous"/>
          <w:pgSz w:w="11906" w:h="16838"/>
          <w:pgMar w:top="1985" w:right="1134" w:bottom="1701" w:left="1134" w:header="709" w:footer="748" w:gutter="0"/>
          <w:cols w:num="2" w:space="2"/>
          <w:titlePg/>
          <w:docGrid w:linePitch="360"/>
        </w:sectPr>
      </w:pPr>
      <w:sdt>
        <w:sdtPr>
          <w:rPr>
            <w:szCs w:val="22"/>
          </w:rPr>
          <w:id w:val="1595906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06CF0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906CF0">
        <w:rPr>
          <w:szCs w:val="22"/>
        </w:rPr>
        <w:t xml:space="preserve"> </w:t>
      </w:r>
      <w:r w:rsidR="00454AFF" w:rsidRPr="00454AFF">
        <w:rPr>
          <w:szCs w:val="22"/>
        </w:rPr>
        <w:t>Prefer not to Say</w:t>
      </w:r>
    </w:p>
    <w:p w14:paraId="7D3680F0" w14:textId="77777777" w:rsidR="006428BB" w:rsidRDefault="006428BB" w:rsidP="006428BB">
      <w:pPr>
        <w:pStyle w:val="Heading4"/>
      </w:pPr>
      <w:r w:rsidRPr="006428BB">
        <w:lastRenderedPageBreak/>
        <w:t>Gender</w:t>
      </w:r>
    </w:p>
    <w:p w14:paraId="2EFD6183" w14:textId="77777777" w:rsidR="006428BB" w:rsidRPr="006428BB" w:rsidRDefault="006428BB" w:rsidP="006428BB">
      <w:pPr>
        <w:rPr>
          <w:rStyle w:val="SubtleEmphasis"/>
        </w:rPr>
      </w:pPr>
      <w:r w:rsidRPr="006428BB">
        <w:rPr>
          <w:rStyle w:val="SubtleEmphasis"/>
        </w:rPr>
        <w:t>Gender refers to current gender, which may be different to sex recorded at birth and may be different to what is indicated on legal documents.</w:t>
      </w:r>
    </w:p>
    <w:p w14:paraId="4992AED6" w14:textId="77777777" w:rsidR="00AD5BB9" w:rsidRDefault="00AD5BB9" w:rsidP="00AD5BB9">
      <w:pPr>
        <w:spacing w:line="276" w:lineRule="auto"/>
        <w:rPr>
          <w:szCs w:val="22"/>
        </w:rPr>
        <w:sectPr w:rsidR="00AD5BB9" w:rsidSect="00C354F3">
          <w:headerReference w:type="first" r:id="rId15"/>
          <w:type w:val="continuous"/>
          <w:pgSz w:w="11906" w:h="16838"/>
          <w:pgMar w:top="1985" w:right="1134" w:bottom="1701" w:left="1134" w:header="709" w:footer="748" w:gutter="0"/>
          <w:cols w:space="708"/>
          <w:docGrid w:linePitch="360"/>
        </w:sectPr>
      </w:pPr>
    </w:p>
    <w:p w14:paraId="1B4A3630" w14:textId="77777777" w:rsidR="00AD5BB9" w:rsidRDefault="00033491" w:rsidP="00AD5BB9">
      <w:pPr>
        <w:spacing w:line="276" w:lineRule="auto"/>
        <w:rPr>
          <w:szCs w:val="22"/>
        </w:rPr>
      </w:pPr>
      <w:sdt>
        <w:sdtPr>
          <w:rPr>
            <w:szCs w:val="22"/>
          </w:rPr>
          <w:id w:val="-8802431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49CB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8049CB">
        <w:rPr>
          <w:szCs w:val="22"/>
        </w:rPr>
        <w:t xml:space="preserve"> </w:t>
      </w:r>
      <w:r w:rsidR="00AD5BB9" w:rsidRPr="00AD5BB9">
        <w:rPr>
          <w:szCs w:val="22"/>
        </w:rPr>
        <w:t>Female</w:t>
      </w:r>
    </w:p>
    <w:p w14:paraId="090D9F3D" w14:textId="77777777" w:rsidR="00AD5BB9" w:rsidRDefault="00033491" w:rsidP="00AD5BB9">
      <w:pPr>
        <w:spacing w:line="276" w:lineRule="auto"/>
        <w:rPr>
          <w:szCs w:val="22"/>
        </w:rPr>
      </w:pPr>
      <w:sdt>
        <w:sdtPr>
          <w:rPr>
            <w:szCs w:val="22"/>
          </w:rPr>
          <w:id w:val="1945025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49CB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8049CB">
        <w:rPr>
          <w:szCs w:val="22"/>
        </w:rPr>
        <w:t xml:space="preserve"> </w:t>
      </w:r>
      <w:r w:rsidR="00AD5BB9" w:rsidRPr="00AD5BB9">
        <w:rPr>
          <w:szCs w:val="22"/>
        </w:rPr>
        <w:t>Transgender Female</w:t>
      </w:r>
      <w:r w:rsidR="00AD5BB9">
        <w:rPr>
          <w:szCs w:val="22"/>
        </w:rPr>
        <w:t xml:space="preserve"> (MTF)</w:t>
      </w:r>
      <w:r w:rsidR="00AD5BB9">
        <w:rPr>
          <w:szCs w:val="22"/>
        </w:rPr>
        <w:br/>
      </w:r>
      <w:sdt>
        <w:sdtPr>
          <w:rPr>
            <w:szCs w:val="22"/>
          </w:rPr>
          <w:id w:val="881606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49CB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8049CB">
        <w:rPr>
          <w:szCs w:val="22"/>
        </w:rPr>
        <w:t xml:space="preserve"> </w:t>
      </w:r>
      <w:r w:rsidR="00AD5BB9">
        <w:rPr>
          <w:szCs w:val="22"/>
        </w:rPr>
        <w:t>Male</w:t>
      </w:r>
    </w:p>
    <w:p w14:paraId="6AA2ABCB" w14:textId="77777777" w:rsidR="00AD5BB9" w:rsidRDefault="0091654F" w:rsidP="00AD5BB9">
      <w:pPr>
        <w:spacing w:line="276" w:lineRule="auto"/>
        <w:rPr>
          <w:szCs w:val="22"/>
        </w:rPr>
      </w:pPr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B3F502" wp14:editId="45CB2ED5">
                <wp:simplePos x="0" y="0"/>
                <wp:positionH relativeFrom="column">
                  <wp:posOffset>-5715</wp:posOffset>
                </wp:positionH>
                <wp:positionV relativeFrom="paragraph">
                  <wp:posOffset>346075</wp:posOffset>
                </wp:positionV>
                <wp:extent cx="5991225" cy="0"/>
                <wp:effectExtent l="0" t="0" r="0" b="0"/>
                <wp:wrapNone/>
                <wp:docPr id="8308356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77D2CB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27.25pt" to="471.3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" strokecolor="#e1d7c6 [3206]" strokeweight="1pt">
                <v:stroke joinstyle="miter"/>
              </v:line>
            </w:pict>
          </mc:Fallback>
        </mc:AlternateContent>
      </w:r>
      <w:sdt>
        <w:sdtPr>
          <w:rPr>
            <w:szCs w:val="22"/>
          </w:rPr>
          <w:id w:val="17310385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49CB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8049CB">
        <w:rPr>
          <w:szCs w:val="22"/>
        </w:rPr>
        <w:t xml:space="preserve"> </w:t>
      </w:r>
      <w:r w:rsidR="00AD5BB9" w:rsidRPr="00AD5BB9">
        <w:rPr>
          <w:szCs w:val="22"/>
        </w:rPr>
        <w:t>Transgender Male (FT</w:t>
      </w:r>
      <w:r w:rsidR="00AD5BB9">
        <w:rPr>
          <w:szCs w:val="22"/>
        </w:rPr>
        <w:t>M)</w:t>
      </w:r>
    </w:p>
    <w:p w14:paraId="7DA57345" w14:textId="77777777" w:rsidR="00AD5BB9" w:rsidRPr="00AD5BB9" w:rsidRDefault="00033491" w:rsidP="00AD5BB9">
      <w:pPr>
        <w:spacing w:line="276" w:lineRule="auto"/>
        <w:rPr>
          <w:szCs w:val="22"/>
        </w:rPr>
      </w:pPr>
      <w:sdt>
        <w:sdtPr>
          <w:rPr>
            <w:szCs w:val="22"/>
          </w:rPr>
          <w:id w:val="13186139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49CB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8049CB">
        <w:rPr>
          <w:szCs w:val="22"/>
        </w:rPr>
        <w:t xml:space="preserve"> </w:t>
      </w:r>
      <w:r w:rsidR="00AD5BB9" w:rsidRPr="00AD5BB9">
        <w:rPr>
          <w:szCs w:val="22"/>
        </w:rPr>
        <w:t>Prefer not to disclose</w:t>
      </w:r>
    </w:p>
    <w:p w14:paraId="4F4406D1" w14:textId="77777777" w:rsidR="00AD5BB9" w:rsidRPr="00AD5BB9" w:rsidRDefault="00033491" w:rsidP="00AD5BB9">
      <w:pPr>
        <w:spacing w:line="276" w:lineRule="auto"/>
        <w:rPr>
          <w:szCs w:val="22"/>
        </w:rPr>
      </w:pPr>
      <w:sdt>
        <w:sdtPr>
          <w:rPr>
            <w:szCs w:val="22"/>
          </w:rPr>
          <w:id w:val="-5268739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49CB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8049CB">
        <w:rPr>
          <w:szCs w:val="22"/>
        </w:rPr>
        <w:t xml:space="preserve"> </w:t>
      </w:r>
      <w:r w:rsidR="00AD5BB9" w:rsidRPr="00AD5BB9">
        <w:rPr>
          <w:szCs w:val="22"/>
        </w:rPr>
        <w:t xml:space="preserve">Non-Binary </w:t>
      </w:r>
    </w:p>
    <w:p w14:paraId="7FC6575D" w14:textId="77777777" w:rsidR="00AD5BB9" w:rsidRDefault="00033491" w:rsidP="00AD5BB9">
      <w:pPr>
        <w:spacing w:line="276" w:lineRule="auto"/>
        <w:rPr>
          <w:szCs w:val="22"/>
        </w:rPr>
      </w:pPr>
      <w:sdt>
        <w:sdtPr>
          <w:rPr>
            <w:szCs w:val="22"/>
          </w:rPr>
          <w:id w:val="2137605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49CB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8049CB">
        <w:rPr>
          <w:szCs w:val="22"/>
        </w:rPr>
        <w:t xml:space="preserve"> </w:t>
      </w:r>
      <w:r w:rsidR="00AD5BB9" w:rsidRPr="00AD5BB9">
        <w:rPr>
          <w:szCs w:val="22"/>
        </w:rPr>
        <w:t>Self-describe</w:t>
      </w:r>
      <w:r w:rsidR="00AD5BB9" w:rsidRPr="00AD5BB9">
        <w:rPr>
          <w:szCs w:val="22"/>
        </w:rPr>
        <w:tab/>
      </w:r>
      <w:r w:rsidR="00AD5BB9" w:rsidRPr="00AD5BB9">
        <w:rPr>
          <w:szCs w:val="22"/>
        </w:rPr>
        <w:tab/>
      </w:r>
    </w:p>
    <w:p w14:paraId="77128A03" w14:textId="77777777" w:rsidR="006428BB" w:rsidRDefault="00033491" w:rsidP="00AD5BB9">
      <w:pPr>
        <w:spacing w:line="276" w:lineRule="auto"/>
        <w:rPr>
          <w:szCs w:val="22"/>
        </w:rPr>
      </w:pPr>
      <w:sdt>
        <w:sdtPr>
          <w:rPr>
            <w:szCs w:val="22"/>
          </w:rPr>
          <w:id w:val="-1528862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49CB">
            <w:rPr>
              <w:rFonts w:ascii="MS Gothic" w:eastAsia="MS Gothic" w:hAnsi="MS Gothic" w:hint="eastAsia"/>
              <w:szCs w:val="22"/>
            </w:rPr>
            <w:t>☐</w:t>
          </w:r>
        </w:sdtContent>
      </w:sdt>
      <w:r w:rsidR="008049CB">
        <w:rPr>
          <w:szCs w:val="22"/>
        </w:rPr>
        <w:t xml:space="preserve"> </w:t>
      </w:r>
      <w:r w:rsidR="00AD5BB9" w:rsidRPr="00AD5BB9">
        <w:rPr>
          <w:szCs w:val="22"/>
        </w:rPr>
        <w:t>Different identity</w:t>
      </w:r>
      <w:r w:rsidR="00AD5BB9" w:rsidRPr="00AD5BB9">
        <w:rPr>
          <w:szCs w:val="22"/>
        </w:rPr>
        <w:tab/>
      </w:r>
    </w:p>
    <w:p w14:paraId="1D457F6A" w14:textId="77777777" w:rsidR="00AD5BB9" w:rsidRDefault="00AD5BB9" w:rsidP="006428BB">
      <w:pPr>
        <w:pStyle w:val="Heading4"/>
        <w:sectPr w:rsidR="00AD5BB9" w:rsidSect="008049CB">
          <w:type w:val="continuous"/>
          <w:pgSz w:w="11906" w:h="16838"/>
          <w:pgMar w:top="1985" w:right="1134" w:bottom="1701" w:left="1134" w:header="709" w:footer="748" w:gutter="0"/>
          <w:cols w:num="2" w:space="2"/>
          <w:titlePg/>
          <w:docGrid w:linePitch="360"/>
        </w:sectPr>
      </w:pPr>
    </w:p>
    <w:p w14:paraId="0E35D5C2" w14:textId="77777777" w:rsidR="009D225F" w:rsidRDefault="00547D9D" w:rsidP="009D225F">
      <w:pPr>
        <w:pStyle w:val="Heading4"/>
      </w:pPr>
      <w:r>
        <w:br/>
      </w:r>
      <w:r w:rsidR="009D225F">
        <w:t>Country of Birth</w:t>
      </w:r>
    </w:p>
    <w:sdt>
      <w:sdtPr>
        <w:rPr>
          <w:szCs w:val="22"/>
        </w:rPr>
        <w:id w:val="-876091797"/>
        <w:placeholder>
          <w:docPart w:val="11F6C6CED1F541FE8E197F13394B4987"/>
        </w:placeholder>
      </w:sdtPr>
      <w:sdtEndPr>
        <w:rPr>
          <w:szCs w:val="24"/>
        </w:rPr>
      </w:sdtEndPr>
      <w:sdtContent>
        <w:p w14:paraId="42563B8F" w14:textId="77777777" w:rsidR="00547D9D" w:rsidRPr="00547D9D" w:rsidRDefault="00547D9D" w:rsidP="00547D9D">
          <w:r>
            <w:t xml:space="preserve">     </w:t>
          </w:r>
        </w:p>
      </w:sdtContent>
    </w:sdt>
    <w:p w14:paraId="0137ACC1" w14:textId="77777777" w:rsidR="006428BB" w:rsidRDefault="00F36F59" w:rsidP="006428BB">
      <w:pPr>
        <w:pStyle w:val="Heading4"/>
      </w:pPr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D08ACE" wp14:editId="4169CA1E">
                <wp:simplePos x="0" y="0"/>
                <wp:positionH relativeFrom="column">
                  <wp:posOffset>-9525</wp:posOffset>
                </wp:positionH>
                <wp:positionV relativeFrom="paragraph">
                  <wp:posOffset>75565</wp:posOffset>
                </wp:positionV>
                <wp:extent cx="5991225" cy="0"/>
                <wp:effectExtent l="0" t="0" r="0" b="0"/>
                <wp:wrapNone/>
                <wp:docPr id="54333615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12A0F6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5.95pt" to="471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" strokecolor="#e1d7c6 [3206]" strokeweight="1pt">
                <v:stroke joinstyle="miter"/>
              </v:line>
            </w:pict>
          </mc:Fallback>
        </mc:AlternateContent>
      </w:r>
      <w:r w:rsidR="00021A18" w:rsidRPr="00021A18">
        <w:rPr>
          <w:sz w:val="12"/>
          <w:szCs w:val="12"/>
        </w:rPr>
        <w:br/>
      </w:r>
      <w:r w:rsidR="006428BB" w:rsidRPr="006428BB">
        <w:t>Do you identify as Culturally and Linguistically Diverse (CaLD)?</w:t>
      </w:r>
    </w:p>
    <w:p w14:paraId="4FEB0662" w14:textId="77777777" w:rsidR="00021A18" w:rsidRDefault="00021A18" w:rsidP="00021A18">
      <w:pPr>
        <w:pStyle w:val="Heading4"/>
        <w:sectPr w:rsidR="00021A18" w:rsidSect="003C1192">
          <w:type w:val="continuous"/>
          <w:pgSz w:w="11906" w:h="16838"/>
          <w:pgMar w:top="1985" w:right="1134" w:bottom="1701" w:left="1134" w:header="709" w:footer="748" w:gutter="0"/>
          <w:cols w:space="708"/>
          <w:titlePg/>
          <w:docGrid w:linePitch="360"/>
        </w:sectPr>
      </w:pPr>
    </w:p>
    <w:p w14:paraId="0660C622" w14:textId="77777777" w:rsidR="00021A18" w:rsidRDefault="00033491" w:rsidP="00021A18">
      <w:pPr>
        <w:sectPr w:rsidR="00021A18" w:rsidSect="003C1192">
          <w:type w:val="continuous"/>
          <w:pgSz w:w="11906" w:h="16838"/>
          <w:pgMar w:top="1985" w:right="1134" w:bottom="1701" w:left="1134" w:header="709" w:footer="748" w:gutter="0"/>
          <w:cols w:space="708"/>
          <w:titlePg/>
          <w:docGrid w:linePitch="360"/>
        </w:sectPr>
      </w:pPr>
      <w:sdt>
        <w:sdtPr>
          <w:id w:val="1397156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021A18">
        <w:t xml:space="preserve">Yes            </w:t>
      </w:r>
      <w:sdt>
        <w:sdtPr>
          <w:id w:val="-12010157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021A18">
        <w:t xml:space="preserve">No            </w:t>
      </w:r>
      <w:sdt>
        <w:sdtPr>
          <w:id w:val="-19003598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021A18">
        <w:t>Prefer not to say</w:t>
      </w:r>
    </w:p>
    <w:p w14:paraId="499DADD7" w14:textId="77777777" w:rsidR="008378A9" w:rsidRPr="00021A18" w:rsidRDefault="00F36F59" w:rsidP="00021A18">
      <w:pPr>
        <w:pStyle w:val="Heading4"/>
      </w:pPr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27BAD1B" wp14:editId="2DAC8DDF">
                <wp:simplePos x="0" y="0"/>
                <wp:positionH relativeFrom="column">
                  <wp:posOffset>0</wp:posOffset>
                </wp:positionH>
                <wp:positionV relativeFrom="paragraph">
                  <wp:posOffset>95250</wp:posOffset>
                </wp:positionV>
                <wp:extent cx="5991225" cy="0"/>
                <wp:effectExtent l="0" t="0" r="0" b="0"/>
                <wp:wrapNone/>
                <wp:docPr id="173198586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4313BE" id="Straight Connector 2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5pt" to="471.7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" strokecolor="#e1d7c6 [3206]" strokeweight="1pt">
                <v:stroke joinstyle="miter"/>
              </v:line>
            </w:pict>
          </mc:Fallback>
        </mc:AlternateContent>
      </w:r>
      <w:r w:rsidRPr="00F36F59">
        <w:rPr>
          <w:sz w:val="12"/>
          <w:szCs w:val="12"/>
        </w:rPr>
        <w:br/>
      </w:r>
      <w:r w:rsidR="008378A9" w:rsidRPr="008378A9">
        <w:t>Main language spoken</w:t>
      </w:r>
    </w:p>
    <w:p w14:paraId="4122E061" w14:textId="77777777" w:rsidR="00062408" w:rsidRDefault="00033491" w:rsidP="00062408">
      <w:sdt>
        <w:sdtPr>
          <w:id w:val="483970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21A18">
        <w:t xml:space="preserve"> </w:t>
      </w:r>
      <w:r w:rsidR="00021A18" w:rsidRPr="00021A18">
        <w:t>English</w:t>
      </w:r>
      <w:r w:rsidR="00021A18">
        <w:t xml:space="preserve">       </w:t>
      </w:r>
      <w:sdt>
        <w:sdtPr>
          <w:id w:val="1878187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021A18" w:rsidRPr="00021A18">
        <w:t>Other</w:t>
      </w:r>
      <w:r w:rsidR="00062408">
        <w:t xml:space="preserve">: </w:t>
      </w:r>
      <w:sdt>
        <w:sdtPr>
          <w:rPr>
            <w:szCs w:val="22"/>
          </w:rPr>
          <w:id w:val="-480926528"/>
          <w:placeholder>
            <w:docPart w:val="4D6C1256DA6645B3A248C003779CB5E7"/>
          </w:placeholder>
        </w:sdtPr>
        <w:sdtEndPr>
          <w:rPr>
            <w:szCs w:val="24"/>
          </w:rPr>
        </w:sdtEndPr>
        <w:sdtContent>
          <w:r w:rsidR="00062408">
            <w:t xml:space="preserve">     </w:t>
          </w:r>
        </w:sdtContent>
      </w:sdt>
    </w:p>
    <w:p w14:paraId="7206C9D1" w14:textId="77777777" w:rsidR="008378A9" w:rsidRDefault="00F36F59" w:rsidP="008378A9">
      <w:pPr>
        <w:pStyle w:val="Heading4"/>
      </w:pPr>
      <w:r w:rsidRPr="00F36F59">
        <w:rPr>
          <w:sz w:val="12"/>
          <w:szCs w:val="12"/>
        </w:rPr>
        <w:br/>
      </w:r>
      <w:r w:rsidR="008378A9" w:rsidRPr="008378A9">
        <w:t>Interpreter required</w:t>
      </w:r>
    </w:p>
    <w:p w14:paraId="09795C4D" w14:textId="77777777" w:rsidR="00021A18" w:rsidRDefault="00033491" w:rsidP="008378A9">
      <w:pPr>
        <w:sectPr w:rsidR="00021A18" w:rsidSect="00021A18">
          <w:type w:val="continuous"/>
          <w:pgSz w:w="11906" w:h="16838"/>
          <w:pgMar w:top="1985" w:right="1134" w:bottom="1701" w:left="1134" w:header="709" w:footer="748" w:gutter="0"/>
          <w:cols w:num="2" w:space="708"/>
          <w:titlePg/>
          <w:docGrid w:linePitch="360"/>
        </w:sectPr>
      </w:pPr>
      <w:sdt>
        <w:sdtPr>
          <w:id w:val="-1190688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F36F59" w:rsidRPr="00F36F59">
        <w:t>Yes</w:t>
      </w:r>
      <w:r w:rsidR="00F36F59">
        <w:t xml:space="preserve">            </w:t>
      </w:r>
      <w:sdt>
        <w:sdtPr>
          <w:id w:val="935723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F36F59" w:rsidRPr="00F36F59">
        <w:t>No</w:t>
      </w:r>
    </w:p>
    <w:p w14:paraId="0FD6B5BD" w14:textId="77777777" w:rsidR="008378A9" w:rsidRPr="00F36F59" w:rsidRDefault="00F36F59" w:rsidP="00F36F59">
      <w:pPr>
        <w:tabs>
          <w:tab w:val="left" w:pos="945"/>
        </w:tabs>
        <w:rPr>
          <w:sz w:val="12"/>
          <w:szCs w:val="12"/>
        </w:rPr>
      </w:pPr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CB6C2B" wp14:editId="4A018463">
                <wp:simplePos x="0" y="0"/>
                <wp:positionH relativeFrom="column">
                  <wp:posOffset>0</wp:posOffset>
                </wp:positionH>
                <wp:positionV relativeFrom="paragraph">
                  <wp:posOffset>104140</wp:posOffset>
                </wp:positionV>
                <wp:extent cx="5991225" cy="0"/>
                <wp:effectExtent l="0" t="0" r="0" b="0"/>
                <wp:wrapNone/>
                <wp:docPr id="149109186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9D3D31" id="Straight Connector 2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.2pt" to="471.7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" strokecolor="#e1d7c6 [3206]" strokeweight="1pt">
                <v:stroke joinstyle="miter"/>
              </v:line>
            </w:pict>
          </mc:Fallback>
        </mc:AlternateContent>
      </w:r>
      <w:r>
        <w:tab/>
      </w:r>
    </w:p>
    <w:p w14:paraId="3B06DD3E" w14:textId="77777777" w:rsidR="00021A18" w:rsidRDefault="00021A18" w:rsidP="00021A18">
      <w:pPr>
        <w:pStyle w:val="Heading4"/>
      </w:pPr>
      <w:r w:rsidRPr="006428BB">
        <w:t>Children</w:t>
      </w:r>
    </w:p>
    <w:p w14:paraId="1162553D" w14:textId="77777777" w:rsidR="00F36F59" w:rsidRDefault="00033491" w:rsidP="00021A18">
      <w:pPr>
        <w:rPr>
          <w:rFonts w:eastAsiaTheme="majorEastAsia" w:cstheme="majorBidi"/>
          <w:b/>
          <w:iCs/>
          <w:color w:val="045571" w:themeColor="text1"/>
        </w:rPr>
      </w:pPr>
      <w:sdt>
        <w:sdtPr>
          <w:id w:val="-1873747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021A18" w:rsidRPr="00021A18">
        <w:t>Yes</w:t>
      </w:r>
      <w:r w:rsidR="00021A18">
        <w:t xml:space="preserve">        </w:t>
      </w:r>
      <w:r w:rsidR="00062408">
        <w:t xml:space="preserve"> </w:t>
      </w:r>
      <w:r w:rsidR="00021A18">
        <w:t xml:space="preserve">    </w:t>
      </w:r>
      <w:sdt>
        <w:sdtPr>
          <w:id w:val="-1824197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021A18" w:rsidRPr="00021A18">
        <w:t>No</w:t>
      </w:r>
      <w:r w:rsidR="00021A18" w:rsidRPr="00021A18">
        <w:rPr>
          <w:rFonts w:eastAsiaTheme="majorEastAsia" w:cstheme="majorBidi"/>
          <w:b/>
          <w:iCs/>
          <w:color w:val="045571" w:themeColor="text1"/>
        </w:rPr>
        <w:t xml:space="preserve"> </w:t>
      </w:r>
    </w:p>
    <w:p w14:paraId="046CC41B" w14:textId="77777777" w:rsidR="008378A9" w:rsidRDefault="00F36F59" w:rsidP="00021A18"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740B0D8" wp14:editId="47CD1101">
                <wp:simplePos x="0" y="0"/>
                <wp:positionH relativeFrom="column">
                  <wp:posOffset>0</wp:posOffset>
                </wp:positionH>
                <wp:positionV relativeFrom="paragraph">
                  <wp:posOffset>66675</wp:posOffset>
                </wp:positionV>
                <wp:extent cx="5991225" cy="0"/>
                <wp:effectExtent l="0" t="0" r="0" b="0"/>
                <wp:wrapNone/>
                <wp:docPr id="159713173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C90D52" id="Straight Connector 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.25pt" to="471.7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" strokecolor="#e1d7c6 [3206]" strokeweight="1pt">
                <v:stroke joinstyle="miter"/>
              </v:line>
            </w:pict>
          </mc:Fallback>
        </mc:AlternateContent>
      </w:r>
      <w:r w:rsidR="00021A18" w:rsidRPr="00F36F59">
        <w:rPr>
          <w:sz w:val="12"/>
          <w:szCs w:val="12"/>
        </w:rPr>
        <w:br/>
      </w:r>
      <w:r w:rsidR="008378A9" w:rsidRPr="00021A18">
        <w:rPr>
          <w:rStyle w:val="Heading4Char"/>
        </w:rPr>
        <w:t>Living</w:t>
      </w:r>
    </w:p>
    <w:p w14:paraId="5BABE319" w14:textId="77777777" w:rsidR="00F36F59" w:rsidRDefault="00F36F59" w:rsidP="00F36F59">
      <w:pPr>
        <w:sectPr w:rsidR="00F36F59" w:rsidSect="003C1192">
          <w:type w:val="continuous"/>
          <w:pgSz w:w="11906" w:h="16838"/>
          <w:pgMar w:top="1985" w:right="1134" w:bottom="1701" w:left="1134" w:header="709" w:footer="748" w:gutter="0"/>
          <w:cols w:space="708"/>
          <w:titlePg/>
          <w:docGrid w:linePitch="360"/>
        </w:sectPr>
      </w:pPr>
    </w:p>
    <w:p w14:paraId="6C342520" w14:textId="77777777" w:rsidR="008378A9" w:rsidRDefault="00033491" w:rsidP="00F36F59">
      <w:sdt>
        <w:sdtPr>
          <w:id w:val="824860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F36F59">
        <w:t xml:space="preserve"> Independently            </w:t>
      </w:r>
      <w:sdt>
        <w:sdtPr>
          <w:id w:val="-6384915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F36F59">
        <w:t xml:space="preserve">Family/Carer            </w:t>
      </w:r>
      <w:sdt>
        <w:sdtPr>
          <w:id w:val="-1846240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408">
            <w:rPr>
              <w:rFonts w:ascii="MS Gothic" w:eastAsia="MS Gothic" w:hAnsi="MS Gothic" w:hint="eastAsia"/>
            </w:rPr>
            <w:t>☐</w:t>
          </w:r>
        </w:sdtContent>
      </w:sdt>
      <w:r w:rsidR="00062408">
        <w:t xml:space="preserve"> </w:t>
      </w:r>
      <w:r w:rsidR="00F36F59">
        <w:t>Other:</w:t>
      </w:r>
      <w:r w:rsidR="00062408">
        <w:t xml:space="preserve"> </w:t>
      </w:r>
      <w:sdt>
        <w:sdtPr>
          <w:rPr>
            <w:szCs w:val="22"/>
          </w:rPr>
          <w:id w:val="1198663050"/>
          <w:placeholder>
            <w:docPart w:val="2C1C74ABEC854745AE63646895642097"/>
          </w:placeholder>
        </w:sdtPr>
        <w:sdtEndPr>
          <w:rPr>
            <w:szCs w:val="24"/>
          </w:rPr>
        </w:sdtEndPr>
        <w:sdtContent>
          <w:r w:rsidR="00062408">
            <w:t xml:space="preserve">     </w:t>
          </w:r>
        </w:sdtContent>
      </w:sdt>
      <w:r w:rsidR="00F36F59">
        <w:tab/>
      </w:r>
    </w:p>
    <w:p w14:paraId="27811DCF" w14:textId="77777777" w:rsidR="00F36F59" w:rsidRDefault="00F36F59" w:rsidP="008378A9">
      <w:pPr>
        <w:pStyle w:val="Heading4"/>
        <w:sectPr w:rsidR="00F36F59" w:rsidSect="00F36F59">
          <w:type w:val="continuous"/>
          <w:pgSz w:w="11906" w:h="16838"/>
          <w:pgMar w:top="1985" w:right="1134" w:bottom="1701" w:left="1134" w:header="709" w:footer="748" w:gutter="0"/>
          <w:cols w:space="708"/>
          <w:titlePg/>
          <w:docGrid w:linePitch="360"/>
        </w:sectPr>
      </w:pPr>
    </w:p>
    <w:p w14:paraId="1F61584E" w14:textId="77777777" w:rsidR="008378A9" w:rsidRDefault="00F36F59" w:rsidP="008378A9">
      <w:pPr>
        <w:pStyle w:val="Heading4"/>
      </w:pPr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1123898" wp14:editId="5311E1E7">
                <wp:simplePos x="0" y="0"/>
                <wp:positionH relativeFrom="column">
                  <wp:posOffset>0</wp:posOffset>
                </wp:positionH>
                <wp:positionV relativeFrom="paragraph">
                  <wp:posOffset>104140</wp:posOffset>
                </wp:positionV>
                <wp:extent cx="5991225" cy="0"/>
                <wp:effectExtent l="0" t="0" r="0" b="0"/>
                <wp:wrapNone/>
                <wp:docPr id="1121032977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A3A52F" id="Straight Connector 2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.2pt" to="471.7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" strokecolor="#e1d7c6 [3206]" strokeweight="1pt">
                <v:stroke joinstyle="miter"/>
              </v:line>
            </w:pict>
          </mc:Fallback>
        </mc:AlternateContent>
      </w:r>
      <w:r w:rsidRPr="00F36F59">
        <w:rPr>
          <w:sz w:val="12"/>
          <w:szCs w:val="12"/>
        </w:rPr>
        <w:br/>
      </w:r>
      <w:r w:rsidR="008378A9" w:rsidRPr="008378A9">
        <w:t>Do you hold a DVA card?</w:t>
      </w:r>
    </w:p>
    <w:p w14:paraId="74857476" w14:textId="77777777" w:rsidR="00F36F59" w:rsidRPr="00F36F59" w:rsidRDefault="00033491" w:rsidP="00F36F59">
      <w:sdt>
        <w:sdtPr>
          <w:id w:val="237601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166">
            <w:rPr>
              <w:rFonts w:ascii="MS Gothic" w:eastAsia="MS Gothic" w:hAnsi="MS Gothic" w:hint="eastAsia"/>
            </w:rPr>
            <w:t>☐</w:t>
          </w:r>
        </w:sdtContent>
      </w:sdt>
      <w:r w:rsidR="00D629E9">
        <w:t xml:space="preserve"> </w:t>
      </w:r>
      <w:r w:rsidR="00F36F59" w:rsidRPr="00F36F59">
        <w:t>Yes</w:t>
      </w:r>
      <w:r w:rsidR="00D629E9">
        <w:t xml:space="preserve">              </w:t>
      </w:r>
      <w:sdt>
        <w:sdtPr>
          <w:id w:val="16949671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166">
            <w:rPr>
              <w:rFonts w:ascii="MS Gothic" w:eastAsia="MS Gothic" w:hAnsi="MS Gothic" w:hint="eastAsia"/>
            </w:rPr>
            <w:t>☐</w:t>
          </w:r>
        </w:sdtContent>
      </w:sdt>
      <w:r w:rsidR="00F36F59" w:rsidRPr="00F36F59">
        <w:t>No</w:t>
      </w:r>
    </w:p>
    <w:p w14:paraId="3ED1C1B0" w14:textId="77777777" w:rsidR="008378A9" w:rsidRPr="008378A9" w:rsidRDefault="008378A9" w:rsidP="008378A9">
      <w:pPr>
        <w:rPr>
          <w:rStyle w:val="SubtleEmphasis"/>
        </w:rPr>
      </w:pPr>
      <w:r w:rsidRPr="008378A9">
        <w:rPr>
          <w:rStyle w:val="SubtleEmphasis"/>
        </w:rPr>
        <w:t xml:space="preserve">If yes, what type? </w:t>
      </w:r>
    </w:p>
    <w:p w14:paraId="1000494B" w14:textId="77777777" w:rsidR="009D5166" w:rsidRDefault="00033491" w:rsidP="009D5166">
      <w:sdt>
        <w:sdtPr>
          <w:id w:val="12520851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166">
            <w:rPr>
              <w:rFonts w:ascii="MS Gothic" w:eastAsia="MS Gothic" w:hAnsi="MS Gothic" w:hint="eastAsia"/>
            </w:rPr>
            <w:t>☐</w:t>
          </w:r>
        </w:sdtContent>
      </w:sdt>
      <w:r w:rsidR="00D629E9">
        <w:t xml:space="preserve"> Gold            </w:t>
      </w:r>
      <w:sdt>
        <w:sdtPr>
          <w:id w:val="-9669690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166">
            <w:rPr>
              <w:rFonts w:ascii="MS Gothic" w:eastAsia="MS Gothic" w:hAnsi="MS Gothic" w:hint="eastAsia"/>
            </w:rPr>
            <w:t>☐</w:t>
          </w:r>
        </w:sdtContent>
      </w:sdt>
      <w:r w:rsidR="00D629E9">
        <w:t xml:space="preserve">White            </w:t>
      </w:r>
      <w:sdt>
        <w:sdtPr>
          <w:id w:val="11228958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D5166">
            <w:rPr>
              <w:rFonts w:ascii="MS Gothic" w:eastAsia="MS Gothic" w:hAnsi="MS Gothic" w:hint="eastAsia"/>
            </w:rPr>
            <w:t>☐</w:t>
          </w:r>
        </w:sdtContent>
      </w:sdt>
      <w:r w:rsidR="00D629E9">
        <w:t>Other</w:t>
      </w:r>
      <w:r w:rsidR="009D5166">
        <w:t xml:space="preserve">: </w:t>
      </w:r>
      <w:sdt>
        <w:sdtPr>
          <w:rPr>
            <w:szCs w:val="22"/>
          </w:rPr>
          <w:id w:val="774985805"/>
          <w:placeholder>
            <w:docPart w:val="C7A1EC2280F047948EDD288719A9E94A"/>
          </w:placeholder>
        </w:sdtPr>
        <w:sdtEndPr>
          <w:rPr>
            <w:szCs w:val="24"/>
          </w:rPr>
        </w:sdtEndPr>
        <w:sdtContent>
          <w:r w:rsidR="009D5166">
            <w:t xml:space="preserve">     </w:t>
          </w:r>
        </w:sdtContent>
      </w:sdt>
    </w:p>
    <w:p w14:paraId="7608793E" w14:textId="77777777" w:rsidR="008378A9" w:rsidRDefault="00D629E9" w:rsidP="008378A9">
      <w:pPr>
        <w:pStyle w:val="Heading3"/>
      </w:pPr>
      <w:r>
        <w:br/>
      </w:r>
      <w:r w:rsidR="008378A9" w:rsidRPr="008378A9">
        <w:t>Nominated support person (next of kin / alternative contact)</w:t>
      </w:r>
    </w:p>
    <w:tbl>
      <w:tblPr>
        <w:tblStyle w:val="TableGrid"/>
        <w:tblW w:w="0" w:type="auto"/>
        <w:tblBorders>
          <w:top w:val="single" w:sz="4" w:space="0" w:color="007CA4" w:themeColor="text2"/>
          <w:left w:val="single" w:sz="4" w:space="0" w:color="007CA4" w:themeColor="text2"/>
          <w:bottom w:val="single" w:sz="4" w:space="0" w:color="007CA4" w:themeColor="text2"/>
          <w:right w:val="single" w:sz="4" w:space="0" w:color="007CA4" w:themeColor="text2"/>
          <w:insideH w:val="single" w:sz="4" w:space="0" w:color="007CA4" w:themeColor="text2"/>
          <w:insideV w:val="single" w:sz="4" w:space="0" w:color="007CA4" w:themeColor="text2"/>
        </w:tblBorders>
        <w:tblLook w:val="04A0" w:firstRow="1" w:lastRow="0" w:firstColumn="1" w:lastColumn="0" w:noHBand="0" w:noVBand="1"/>
      </w:tblPr>
      <w:tblGrid>
        <w:gridCol w:w="1838"/>
        <w:gridCol w:w="3260"/>
        <w:gridCol w:w="1843"/>
        <w:gridCol w:w="2552"/>
      </w:tblGrid>
      <w:tr w:rsidR="009D5166" w:rsidRPr="00A31075" w14:paraId="24756615" w14:textId="77777777" w:rsidTr="009D5166">
        <w:trPr>
          <w:trHeight w:val="454"/>
        </w:trPr>
        <w:tc>
          <w:tcPr>
            <w:tcW w:w="1838" w:type="dxa"/>
            <w:shd w:val="clear" w:color="auto" w:fill="F3EFE8" w:themeFill="accent4"/>
            <w:vAlign w:val="center"/>
          </w:tcPr>
          <w:p w14:paraId="3E2025CD" w14:textId="77777777" w:rsidR="009D5166" w:rsidRPr="00A31075" w:rsidRDefault="009D5166" w:rsidP="009D5166">
            <w:r w:rsidRPr="00A31075">
              <w:t>Name</w:t>
            </w:r>
          </w:p>
        </w:tc>
        <w:sdt>
          <w:sdtPr>
            <w:id w:val="1985652076"/>
            <w:placeholder>
              <w:docPart w:val="CCC82B7C88E74E01AC0B02F4ADE004F3"/>
            </w:placeholder>
          </w:sdtPr>
          <w:sdtEndPr/>
          <w:sdtContent>
            <w:tc>
              <w:tcPr>
                <w:tcW w:w="3260" w:type="dxa"/>
                <w:vAlign w:val="center"/>
              </w:tcPr>
              <w:p w14:paraId="72570110" w14:textId="77777777" w:rsidR="009D5166" w:rsidRPr="00A31075" w:rsidRDefault="009D5166" w:rsidP="009D5166">
                <w:r>
                  <w:t xml:space="preserve">     </w:t>
                </w:r>
              </w:p>
            </w:tc>
          </w:sdtContent>
        </w:sdt>
        <w:tc>
          <w:tcPr>
            <w:tcW w:w="1843" w:type="dxa"/>
            <w:shd w:val="clear" w:color="auto" w:fill="F3EFE8" w:themeFill="accent4"/>
            <w:vAlign w:val="center"/>
          </w:tcPr>
          <w:p w14:paraId="0ED0A99E" w14:textId="77777777" w:rsidR="009D5166" w:rsidRPr="00A31075" w:rsidRDefault="009D5166" w:rsidP="009D5166">
            <w:r>
              <w:t xml:space="preserve">Relationship </w:t>
            </w:r>
          </w:p>
        </w:tc>
        <w:sdt>
          <w:sdtPr>
            <w:id w:val="-585760688"/>
            <w:placeholder>
              <w:docPart w:val="FE9469D081EF40C9A26692F6355BBC74"/>
            </w:placeholder>
          </w:sdtPr>
          <w:sdtEndPr/>
          <w:sdtContent>
            <w:tc>
              <w:tcPr>
                <w:tcW w:w="2552" w:type="dxa"/>
                <w:vAlign w:val="center"/>
              </w:tcPr>
              <w:p w14:paraId="7607CDF7" w14:textId="77777777" w:rsidR="009D5166" w:rsidRPr="00A31075" w:rsidRDefault="009D5166" w:rsidP="009D5166">
                <w:r>
                  <w:t xml:space="preserve">     </w:t>
                </w:r>
              </w:p>
            </w:tc>
          </w:sdtContent>
        </w:sdt>
      </w:tr>
      <w:tr w:rsidR="009D5166" w:rsidRPr="00A31075" w14:paraId="4ABE1A8A" w14:textId="77777777" w:rsidTr="009D5166">
        <w:trPr>
          <w:trHeight w:val="454"/>
        </w:trPr>
        <w:tc>
          <w:tcPr>
            <w:tcW w:w="1838" w:type="dxa"/>
            <w:shd w:val="clear" w:color="auto" w:fill="F3EFE8" w:themeFill="accent4"/>
            <w:vAlign w:val="center"/>
          </w:tcPr>
          <w:p w14:paraId="46D9F617" w14:textId="77777777" w:rsidR="009D5166" w:rsidRPr="00A31075" w:rsidRDefault="009D5166" w:rsidP="009D5166">
            <w:r>
              <w:t>Phone</w:t>
            </w:r>
          </w:p>
        </w:tc>
        <w:sdt>
          <w:sdtPr>
            <w:id w:val="-1833132938"/>
            <w:placeholder>
              <w:docPart w:val="C77F2E8EEB1B449AAD48DDB8B77791D6"/>
            </w:placeholder>
          </w:sdtPr>
          <w:sdtEndPr/>
          <w:sdtContent>
            <w:tc>
              <w:tcPr>
                <w:tcW w:w="3260" w:type="dxa"/>
                <w:vAlign w:val="center"/>
              </w:tcPr>
              <w:p w14:paraId="32C2AE9E" w14:textId="77777777" w:rsidR="009D5166" w:rsidRPr="00A31075" w:rsidRDefault="009D5166" w:rsidP="009D5166">
                <w:r w:rsidRPr="009C15F0">
                  <w:t xml:space="preserve">     </w:t>
                </w:r>
              </w:p>
            </w:tc>
          </w:sdtContent>
        </w:sdt>
        <w:tc>
          <w:tcPr>
            <w:tcW w:w="1843" w:type="dxa"/>
            <w:shd w:val="clear" w:color="auto" w:fill="F3EFE8" w:themeFill="accent4"/>
            <w:vAlign w:val="center"/>
          </w:tcPr>
          <w:p w14:paraId="71B1AA34" w14:textId="77777777" w:rsidR="009D5166" w:rsidRPr="00A31075" w:rsidRDefault="009D5166" w:rsidP="009D5166">
            <w:r>
              <w:t xml:space="preserve">Mobile </w:t>
            </w:r>
          </w:p>
        </w:tc>
        <w:sdt>
          <w:sdtPr>
            <w:id w:val="1075787153"/>
            <w:placeholder>
              <w:docPart w:val="404518372A3B463F8BA2ABBCB4B3BB5F"/>
            </w:placeholder>
          </w:sdtPr>
          <w:sdtEndPr/>
          <w:sdtContent>
            <w:tc>
              <w:tcPr>
                <w:tcW w:w="2552" w:type="dxa"/>
                <w:vAlign w:val="center"/>
              </w:tcPr>
              <w:p w14:paraId="47DB7FAE" w14:textId="77777777" w:rsidR="009D5166" w:rsidRPr="00A31075" w:rsidRDefault="009D5166" w:rsidP="009D5166">
                <w:r w:rsidRPr="009C15F0">
                  <w:t xml:space="preserve">     </w:t>
                </w:r>
              </w:p>
            </w:tc>
          </w:sdtContent>
        </w:sdt>
      </w:tr>
      <w:tr w:rsidR="008378A9" w:rsidRPr="00A31075" w14:paraId="6CE09050" w14:textId="77777777" w:rsidTr="009D5166">
        <w:trPr>
          <w:trHeight w:val="454"/>
        </w:trPr>
        <w:tc>
          <w:tcPr>
            <w:tcW w:w="1838" w:type="dxa"/>
            <w:shd w:val="clear" w:color="auto" w:fill="F3EFE8" w:themeFill="accent4"/>
            <w:vAlign w:val="center"/>
          </w:tcPr>
          <w:p w14:paraId="7A0D0249" w14:textId="77777777" w:rsidR="008378A9" w:rsidRPr="00A31075" w:rsidRDefault="008378A9" w:rsidP="009D5166">
            <w:r>
              <w:t xml:space="preserve">Email </w:t>
            </w:r>
            <w:r w:rsidRPr="00A31075">
              <w:t xml:space="preserve"> </w:t>
            </w:r>
          </w:p>
        </w:tc>
        <w:sdt>
          <w:sdtPr>
            <w:id w:val="-1203325258"/>
            <w:placeholder>
              <w:docPart w:val="EF6AA404CB2647CDABFF0BC5A882FCB8"/>
            </w:placeholder>
          </w:sdtPr>
          <w:sdtEndPr/>
          <w:sdtContent>
            <w:tc>
              <w:tcPr>
                <w:tcW w:w="7655" w:type="dxa"/>
                <w:gridSpan w:val="3"/>
                <w:vAlign w:val="center"/>
              </w:tcPr>
              <w:p w14:paraId="601DA8C6" w14:textId="77777777" w:rsidR="008378A9" w:rsidRPr="00A31075" w:rsidRDefault="009D5166" w:rsidP="009D5166">
                <w:r w:rsidRPr="009C15F0">
                  <w:t xml:space="preserve">     </w:t>
                </w:r>
              </w:p>
            </w:tc>
          </w:sdtContent>
        </w:sdt>
      </w:tr>
    </w:tbl>
    <w:p w14:paraId="7E0D4BD6" w14:textId="77777777" w:rsidR="00B2779B" w:rsidRDefault="00B2779B" w:rsidP="008378A9">
      <w:pPr>
        <w:pStyle w:val="Heading3"/>
      </w:pPr>
    </w:p>
    <w:p w14:paraId="5F235DD5" w14:textId="77777777" w:rsidR="00B2779B" w:rsidRDefault="00B2779B">
      <w:pPr>
        <w:spacing w:after="160" w:line="278" w:lineRule="auto"/>
        <w:rPr>
          <w:rFonts w:eastAsiaTheme="majorEastAsia" w:cstheme="majorBidi"/>
          <w:b/>
          <w:color w:val="DC5E33" w:themeColor="background2"/>
          <w:sz w:val="28"/>
          <w:szCs w:val="28"/>
        </w:rPr>
      </w:pPr>
      <w:r>
        <w:br w:type="page"/>
      </w:r>
    </w:p>
    <w:p w14:paraId="6AD38F6A" w14:textId="77777777" w:rsidR="00D629E9" w:rsidRDefault="008378A9" w:rsidP="008378A9">
      <w:pPr>
        <w:pStyle w:val="Heading3"/>
      </w:pPr>
      <w:r w:rsidRPr="008378A9">
        <w:lastRenderedPageBreak/>
        <w:t>Do you have a case manager</w:t>
      </w:r>
      <w:r>
        <w:t xml:space="preserve">? </w:t>
      </w:r>
    </w:p>
    <w:p w14:paraId="5131C9F2" w14:textId="77777777" w:rsidR="008378A9" w:rsidRPr="00D629E9" w:rsidRDefault="00033491" w:rsidP="00D629E9">
      <w:pPr>
        <w:rPr>
          <w:sz w:val="12"/>
          <w:szCs w:val="12"/>
        </w:rPr>
      </w:pPr>
      <w:sdt>
        <w:sdtPr>
          <w:id w:val="1090661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5278">
            <w:rPr>
              <w:rFonts w:ascii="MS Gothic" w:eastAsia="MS Gothic" w:hAnsi="MS Gothic" w:hint="eastAsia"/>
            </w:rPr>
            <w:t>☐</w:t>
          </w:r>
        </w:sdtContent>
      </w:sdt>
      <w:r w:rsidR="00D629E9">
        <w:t xml:space="preserve"> Yes, please provide details            </w:t>
      </w:r>
      <w:sdt>
        <w:sdtPr>
          <w:id w:val="2157812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15278">
            <w:rPr>
              <w:rFonts w:ascii="MS Gothic" w:eastAsia="MS Gothic" w:hAnsi="MS Gothic" w:hint="eastAsia"/>
            </w:rPr>
            <w:t>☐</w:t>
          </w:r>
        </w:sdtContent>
      </w:sdt>
      <w:r w:rsidR="00C15278">
        <w:t xml:space="preserve"> </w:t>
      </w:r>
      <w:r w:rsidR="00D629E9">
        <w:t>No</w:t>
      </w:r>
      <w:r w:rsidR="00D629E9">
        <w:br/>
      </w:r>
    </w:p>
    <w:tbl>
      <w:tblPr>
        <w:tblStyle w:val="TableGrid"/>
        <w:tblW w:w="0" w:type="auto"/>
        <w:tblInd w:w="-5" w:type="dxa"/>
        <w:tblBorders>
          <w:top w:val="single" w:sz="4" w:space="0" w:color="007CA4" w:themeColor="text2"/>
          <w:left w:val="single" w:sz="4" w:space="0" w:color="007CA4" w:themeColor="text2"/>
          <w:bottom w:val="single" w:sz="4" w:space="0" w:color="007CA4" w:themeColor="text2"/>
          <w:right w:val="single" w:sz="4" w:space="0" w:color="007CA4" w:themeColor="text2"/>
          <w:insideH w:val="single" w:sz="4" w:space="0" w:color="007CA4" w:themeColor="text2"/>
          <w:insideV w:val="single" w:sz="4" w:space="0" w:color="007CA4" w:themeColor="text2"/>
        </w:tblBorders>
        <w:tblLook w:val="04A0" w:firstRow="1" w:lastRow="0" w:firstColumn="1" w:lastColumn="0" w:noHBand="0" w:noVBand="1"/>
      </w:tblPr>
      <w:tblGrid>
        <w:gridCol w:w="1498"/>
        <w:gridCol w:w="3464"/>
        <w:gridCol w:w="1559"/>
        <w:gridCol w:w="2977"/>
      </w:tblGrid>
      <w:tr w:rsidR="00B2779B" w:rsidRPr="00A31075" w14:paraId="1C3BF0B5" w14:textId="77777777" w:rsidTr="003C6445">
        <w:trPr>
          <w:trHeight w:val="454"/>
        </w:trPr>
        <w:tc>
          <w:tcPr>
            <w:tcW w:w="1498" w:type="dxa"/>
            <w:shd w:val="clear" w:color="auto" w:fill="F3EFE8" w:themeFill="accent4"/>
            <w:vAlign w:val="center"/>
          </w:tcPr>
          <w:p w14:paraId="7E1D2D3D" w14:textId="77777777" w:rsidR="00B2779B" w:rsidRPr="00A31075" w:rsidRDefault="00B2779B" w:rsidP="00B2779B">
            <w:r w:rsidRPr="00A31075">
              <w:t>Name</w:t>
            </w:r>
          </w:p>
        </w:tc>
        <w:sdt>
          <w:sdtPr>
            <w:id w:val="1498529693"/>
            <w:placeholder>
              <w:docPart w:val="22D237EA19B146BD917C8C82BB7454D7"/>
            </w:placeholder>
          </w:sdtPr>
          <w:sdtEndPr/>
          <w:sdtContent>
            <w:tc>
              <w:tcPr>
                <w:tcW w:w="3464" w:type="dxa"/>
                <w:vAlign w:val="center"/>
              </w:tcPr>
              <w:p w14:paraId="405D85AE" w14:textId="77777777" w:rsidR="00B2779B" w:rsidRPr="00A31075" w:rsidRDefault="00B2779B" w:rsidP="00B2779B">
                <w:r w:rsidRPr="0020492D">
                  <w:t xml:space="preserve">     </w:t>
                </w:r>
              </w:p>
            </w:tc>
          </w:sdtContent>
        </w:sdt>
        <w:tc>
          <w:tcPr>
            <w:tcW w:w="1559" w:type="dxa"/>
            <w:shd w:val="clear" w:color="auto" w:fill="F3EFE8" w:themeFill="accent4"/>
            <w:vAlign w:val="center"/>
          </w:tcPr>
          <w:p w14:paraId="5EDE3C40" w14:textId="77777777" w:rsidR="00B2779B" w:rsidRPr="00A31075" w:rsidRDefault="00B2779B" w:rsidP="00B2779B">
            <w:r>
              <w:t xml:space="preserve">Organisation </w:t>
            </w:r>
          </w:p>
        </w:tc>
        <w:sdt>
          <w:sdtPr>
            <w:id w:val="-1053624580"/>
            <w:placeholder>
              <w:docPart w:val="4DAB48C2403D4544A3652DDA39461B22"/>
            </w:placeholder>
          </w:sdtPr>
          <w:sdtEndPr/>
          <w:sdtContent>
            <w:tc>
              <w:tcPr>
                <w:tcW w:w="2977" w:type="dxa"/>
                <w:vAlign w:val="center"/>
              </w:tcPr>
              <w:p w14:paraId="0EBA4D80" w14:textId="77777777" w:rsidR="00B2779B" w:rsidRPr="00A31075" w:rsidRDefault="00B2779B" w:rsidP="00B2779B">
                <w:r w:rsidRPr="00E82FC6">
                  <w:t xml:space="preserve">     </w:t>
                </w:r>
              </w:p>
            </w:tc>
          </w:sdtContent>
        </w:sdt>
      </w:tr>
      <w:tr w:rsidR="00B2779B" w:rsidRPr="00A31075" w14:paraId="49591151" w14:textId="77777777" w:rsidTr="003C6445">
        <w:trPr>
          <w:trHeight w:val="454"/>
        </w:trPr>
        <w:tc>
          <w:tcPr>
            <w:tcW w:w="1498" w:type="dxa"/>
            <w:shd w:val="clear" w:color="auto" w:fill="F3EFE8" w:themeFill="accent4"/>
            <w:vAlign w:val="center"/>
          </w:tcPr>
          <w:p w14:paraId="428E14FD" w14:textId="77777777" w:rsidR="00B2779B" w:rsidRPr="00A31075" w:rsidRDefault="00B2779B" w:rsidP="00B2779B">
            <w:r>
              <w:t>Phone</w:t>
            </w:r>
          </w:p>
        </w:tc>
        <w:sdt>
          <w:sdtPr>
            <w:id w:val="830714647"/>
            <w:placeholder>
              <w:docPart w:val="F4B33D9F71344B6687A25ABCA69CD24C"/>
            </w:placeholder>
          </w:sdtPr>
          <w:sdtEndPr/>
          <w:sdtContent>
            <w:tc>
              <w:tcPr>
                <w:tcW w:w="3464" w:type="dxa"/>
                <w:vAlign w:val="center"/>
              </w:tcPr>
              <w:p w14:paraId="5FC80174" w14:textId="77777777" w:rsidR="00B2779B" w:rsidRPr="00A31075" w:rsidRDefault="00B2779B" w:rsidP="00B2779B">
                <w:r w:rsidRPr="0020492D">
                  <w:t xml:space="preserve">     </w:t>
                </w:r>
              </w:p>
            </w:tc>
          </w:sdtContent>
        </w:sdt>
        <w:tc>
          <w:tcPr>
            <w:tcW w:w="1559" w:type="dxa"/>
            <w:shd w:val="clear" w:color="auto" w:fill="F3EFE8" w:themeFill="accent4"/>
            <w:vAlign w:val="center"/>
          </w:tcPr>
          <w:p w14:paraId="16ECAD4A" w14:textId="77777777" w:rsidR="00B2779B" w:rsidRPr="00A31075" w:rsidRDefault="00B2779B" w:rsidP="00B2779B">
            <w:r>
              <w:t xml:space="preserve">Mobile </w:t>
            </w:r>
          </w:p>
        </w:tc>
        <w:sdt>
          <w:sdtPr>
            <w:id w:val="445119387"/>
            <w:placeholder>
              <w:docPart w:val="CCF65DB694B84A8683A5EE271DFF7027"/>
            </w:placeholder>
          </w:sdtPr>
          <w:sdtEndPr/>
          <w:sdtContent>
            <w:tc>
              <w:tcPr>
                <w:tcW w:w="2977" w:type="dxa"/>
                <w:vAlign w:val="center"/>
              </w:tcPr>
              <w:p w14:paraId="10C0A3D0" w14:textId="77777777" w:rsidR="00B2779B" w:rsidRPr="00A31075" w:rsidRDefault="00B2779B" w:rsidP="00B2779B">
                <w:r w:rsidRPr="00E82FC6">
                  <w:t xml:space="preserve">     </w:t>
                </w:r>
              </w:p>
            </w:tc>
          </w:sdtContent>
        </w:sdt>
      </w:tr>
      <w:tr w:rsidR="00B2779B" w:rsidRPr="00A31075" w14:paraId="3098BD2C" w14:textId="77777777" w:rsidTr="00B2779B">
        <w:trPr>
          <w:trHeight w:val="454"/>
        </w:trPr>
        <w:tc>
          <w:tcPr>
            <w:tcW w:w="1498" w:type="dxa"/>
            <w:shd w:val="clear" w:color="auto" w:fill="F3EFE8" w:themeFill="accent4"/>
            <w:vAlign w:val="center"/>
          </w:tcPr>
          <w:p w14:paraId="78FA3773" w14:textId="77777777" w:rsidR="00B2779B" w:rsidRPr="00A31075" w:rsidRDefault="00B2779B" w:rsidP="00B2779B">
            <w:r>
              <w:t xml:space="preserve">Email </w:t>
            </w:r>
            <w:r w:rsidRPr="00A31075">
              <w:t xml:space="preserve"> </w:t>
            </w:r>
          </w:p>
        </w:tc>
        <w:sdt>
          <w:sdtPr>
            <w:id w:val="-1135178589"/>
            <w:placeholder>
              <w:docPart w:val="20D439E92B0D425D9C374720302E0B4B"/>
            </w:placeholder>
          </w:sdtPr>
          <w:sdtEndPr/>
          <w:sdtContent>
            <w:tc>
              <w:tcPr>
                <w:tcW w:w="8000" w:type="dxa"/>
                <w:gridSpan w:val="3"/>
                <w:vAlign w:val="center"/>
              </w:tcPr>
              <w:p w14:paraId="322E2D9D" w14:textId="77777777" w:rsidR="00B2779B" w:rsidRPr="00A31075" w:rsidRDefault="00B2779B" w:rsidP="00B2779B">
                <w:r w:rsidRPr="009C15F0">
                  <w:t xml:space="preserve">     </w:t>
                </w:r>
              </w:p>
            </w:tc>
          </w:sdtContent>
        </w:sdt>
      </w:tr>
    </w:tbl>
    <w:p w14:paraId="6E9E125B" w14:textId="77777777" w:rsidR="008378A9" w:rsidRDefault="008378A9" w:rsidP="008378A9"/>
    <w:p w14:paraId="413310F0" w14:textId="77777777" w:rsidR="008378A9" w:rsidRDefault="008378A9" w:rsidP="008378A9">
      <w:pPr>
        <w:pStyle w:val="Heading3"/>
      </w:pPr>
      <w:r w:rsidRPr="008378A9">
        <w:t>Do you have a guardian appointed</w:t>
      </w:r>
      <w:r>
        <w:t xml:space="preserve">? </w:t>
      </w:r>
    </w:p>
    <w:p w14:paraId="5F1DA5F8" w14:textId="77777777" w:rsidR="00D629E9" w:rsidRPr="00D629E9" w:rsidRDefault="00033491" w:rsidP="00D629E9">
      <w:pPr>
        <w:rPr>
          <w:sz w:val="12"/>
          <w:szCs w:val="12"/>
        </w:rPr>
      </w:pPr>
      <w:sdt>
        <w:sdtPr>
          <w:id w:val="5666087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1C5D">
            <w:rPr>
              <w:rFonts w:ascii="MS Gothic" w:eastAsia="MS Gothic" w:hAnsi="MS Gothic" w:hint="eastAsia"/>
            </w:rPr>
            <w:t>☐</w:t>
          </w:r>
        </w:sdtContent>
      </w:sdt>
      <w:r w:rsidR="000B1C5D">
        <w:t xml:space="preserve"> </w:t>
      </w:r>
      <w:r w:rsidR="00D629E9">
        <w:t xml:space="preserve">Yes, please provide details            </w:t>
      </w:r>
      <w:sdt>
        <w:sdtPr>
          <w:id w:val="16120087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1C5D">
            <w:rPr>
              <w:rFonts w:ascii="MS Gothic" w:eastAsia="MS Gothic" w:hAnsi="MS Gothic" w:hint="eastAsia"/>
            </w:rPr>
            <w:t>☐</w:t>
          </w:r>
        </w:sdtContent>
      </w:sdt>
      <w:r w:rsidR="000B1C5D">
        <w:t xml:space="preserve"> </w:t>
      </w:r>
      <w:r w:rsidR="00D629E9">
        <w:t>No</w:t>
      </w:r>
      <w:r w:rsidR="00D629E9">
        <w:br/>
      </w:r>
    </w:p>
    <w:tbl>
      <w:tblPr>
        <w:tblStyle w:val="TableGrid"/>
        <w:tblW w:w="9639" w:type="dxa"/>
        <w:tblInd w:w="-5" w:type="dxa"/>
        <w:tblBorders>
          <w:top w:val="single" w:sz="4" w:space="0" w:color="007CA4" w:themeColor="text2"/>
          <w:left w:val="single" w:sz="4" w:space="0" w:color="007CA4" w:themeColor="text2"/>
          <w:bottom w:val="single" w:sz="4" w:space="0" w:color="007CA4" w:themeColor="text2"/>
          <w:right w:val="single" w:sz="4" w:space="0" w:color="007CA4" w:themeColor="text2"/>
          <w:insideH w:val="single" w:sz="4" w:space="0" w:color="007CA4" w:themeColor="text2"/>
          <w:insideV w:val="single" w:sz="4" w:space="0" w:color="007CA4" w:themeColor="text2"/>
        </w:tblBorders>
        <w:tblLook w:val="04A0" w:firstRow="1" w:lastRow="0" w:firstColumn="1" w:lastColumn="0" w:noHBand="0" w:noVBand="1"/>
      </w:tblPr>
      <w:tblGrid>
        <w:gridCol w:w="1276"/>
        <w:gridCol w:w="3260"/>
        <w:gridCol w:w="1276"/>
        <w:gridCol w:w="3827"/>
      </w:tblGrid>
      <w:tr w:rsidR="00B2779B" w:rsidRPr="00A31075" w14:paraId="122A6C50" w14:textId="77777777" w:rsidTr="00B2779B">
        <w:trPr>
          <w:trHeight w:val="454"/>
        </w:trPr>
        <w:tc>
          <w:tcPr>
            <w:tcW w:w="1276" w:type="dxa"/>
            <w:shd w:val="clear" w:color="auto" w:fill="F3EFE8" w:themeFill="accent4"/>
            <w:vAlign w:val="center"/>
          </w:tcPr>
          <w:p w14:paraId="0F7512AF" w14:textId="77777777" w:rsidR="00B2779B" w:rsidRPr="00A31075" w:rsidRDefault="00B2779B" w:rsidP="00B2779B">
            <w:r w:rsidRPr="00A31075">
              <w:t>Name</w:t>
            </w:r>
          </w:p>
        </w:tc>
        <w:sdt>
          <w:sdtPr>
            <w:id w:val="1416429116"/>
            <w:placeholder>
              <w:docPart w:val="33203A1F9017466FB824DB60D04601F0"/>
            </w:placeholder>
          </w:sdtPr>
          <w:sdtEndPr/>
          <w:sdtContent>
            <w:tc>
              <w:tcPr>
                <w:tcW w:w="3260" w:type="dxa"/>
                <w:vAlign w:val="center"/>
              </w:tcPr>
              <w:p w14:paraId="195A7328" w14:textId="77777777" w:rsidR="00B2779B" w:rsidRPr="00A31075" w:rsidRDefault="00B2779B" w:rsidP="00B2779B">
                <w:r w:rsidRPr="001B109C">
                  <w:t xml:space="preserve">     </w:t>
                </w:r>
              </w:p>
            </w:tc>
          </w:sdtContent>
        </w:sdt>
        <w:tc>
          <w:tcPr>
            <w:tcW w:w="1276" w:type="dxa"/>
            <w:shd w:val="clear" w:color="auto" w:fill="F3EFE8" w:themeFill="accent4"/>
            <w:vAlign w:val="center"/>
          </w:tcPr>
          <w:p w14:paraId="3E00861F" w14:textId="77777777" w:rsidR="00B2779B" w:rsidRPr="00A31075" w:rsidRDefault="00B2779B" w:rsidP="00B2779B">
            <w:r>
              <w:t xml:space="preserve">Email </w:t>
            </w:r>
          </w:p>
        </w:tc>
        <w:sdt>
          <w:sdtPr>
            <w:id w:val="597532124"/>
            <w:placeholder>
              <w:docPart w:val="8E0141AAB3C04EDD8E79C0BC36812B17"/>
            </w:placeholder>
          </w:sdtPr>
          <w:sdtEndPr/>
          <w:sdtContent>
            <w:tc>
              <w:tcPr>
                <w:tcW w:w="3827" w:type="dxa"/>
                <w:vAlign w:val="center"/>
              </w:tcPr>
              <w:p w14:paraId="35261CC4" w14:textId="77777777" w:rsidR="00B2779B" w:rsidRPr="00A31075" w:rsidRDefault="00B2779B" w:rsidP="00B2779B">
                <w:r w:rsidRPr="00EC10C5">
                  <w:t xml:space="preserve">     </w:t>
                </w:r>
              </w:p>
            </w:tc>
          </w:sdtContent>
        </w:sdt>
      </w:tr>
      <w:tr w:rsidR="00B2779B" w:rsidRPr="00A31075" w14:paraId="39C0BA54" w14:textId="77777777" w:rsidTr="00B2779B">
        <w:trPr>
          <w:trHeight w:val="454"/>
        </w:trPr>
        <w:tc>
          <w:tcPr>
            <w:tcW w:w="1276" w:type="dxa"/>
            <w:shd w:val="clear" w:color="auto" w:fill="F3EFE8" w:themeFill="accent4"/>
            <w:vAlign w:val="center"/>
          </w:tcPr>
          <w:p w14:paraId="0089FC21" w14:textId="77777777" w:rsidR="00B2779B" w:rsidRPr="00A31075" w:rsidRDefault="00B2779B" w:rsidP="00B2779B">
            <w:r>
              <w:t>Phone</w:t>
            </w:r>
          </w:p>
        </w:tc>
        <w:sdt>
          <w:sdtPr>
            <w:id w:val="722638302"/>
            <w:placeholder>
              <w:docPart w:val="0B8EB2315744476C923D878DE69DE6D0"/>
            </w:placeholder>
          </w:sdtPr>
          <w:sdtEndPr/>
          <w:sdtContent>
            <w:tc>
              <w:tcPr>
                <w:tcW w:w="3260" w:type="dxa"/>
                <w:vAlign w:val="center"/>
              </w:tcPr>
              <w:p w14:paraId="489A20E8" w14:textId="77777777" w:rsidR="00B2779B" w:rsidRPr="00A31075" w:rsidRDefault="00B2779B" w:rsidP="00B2779B">
                <w:r w:rsidRPr="001B109C">
                  <w:t xml:space="preserve">     </w:t>
                </w:r>
              </w:p>
            </w:tc>
          </w:sdtContent>
        </w:sdt>
        <w:tc>
          <w:tcPr>
            <w:tcW w:w="1276" w:type="dxa"/>
            <w:shd w:val="clear" w:color="auto" w:fill="F3EFE8" w:themeFill="accent4"/>
            <w:vAlign w:val="center"/>
          </w:tcPr>
          <w:p w14:paraId="5BED307C" w14:textId="77777777" w:rsidR="00B2779B" w:rsidRPr="00A31075" w:rsidRDefault="00B2779B" w:rsidP="00B2779B">
            <w:r>
              <w:t xml:space="preserve">Mobile </w:t>
            </w:r>
          </w:p>
        </w:tc>
        <w:sdt>
          <w:sdtPr>
            <w:id w:val="-884413529"/>
            <w:placeholder>
              <w:docPart w:val="7521578BE4554796B8B461A19750BE80"/>
            </w:placeholder>
          </w:sdtPr>
          <w:sdtEndPr/>
          <w:sdtContent>
            <w:tc>
              <w:tcPr>
                <w:tcW w:w="3827" w:type="dxa"/>
                <w:vAlign w:val="center"/>
              </w:tcPr>
              <w:p w14:paraId="3569DFF0" w14:textId="77777777" w:rsidR="00B2779B" w:rsidRPr="00A31075" w:rsidRDefault="00B2779B" w:rsidP="00B2779B">
                <w:r w:rsidRPr="00EC10C5">
                  <w:t xml:space="preserve">     </w:t>
                </w:r>
              </w:p>
            </w:tc>
          </w:sdtContent>
        </w:sdt>
      </w:tr>
    </w:tbl>
    <w:p w14:paraId="31B8EE93" w14:textId="77777777" w:rsidR="008378A9" w:rsidRDefault="008378A9" w:rsidP="008378A9"/>
    <w:p w14:paraId="1EA550E0" w14:textId="77777777" w:rsidR="008378A9" w:rsidRDefault="008378A9" w:rsidP="0091654F">
      <w:pPr>
        <w:pStyle w:val="Heading3"/>
      </w:pPr>
      <w:r w:rsidRPr="008378A9">
        <w:t xml:space="preserve">Support and </w:t>
      </w:r>
      <w:r w:rsidR="00CB2CC0">
        <w:t>a</w:t>
      </w:r>
      <w:r w:rsidRPr="008378A9">
        <w:t xml:space="preserve">reas of </w:t>
      </w:r>
      <w:r w:rsidR="00CB2CC0">
        <w:t>n</w:t>
      </w:r>
      <w:r w:rsidRPr="008378A9">
        <w:t>eed</w:t>
      </w:r>
    </w:p>
    <w:p w14:paraId="471C6230" w14:textId="77777777" w:rsidR="00800722" w:rsidRPr="00800722" w:rsidRDefault="00AD278C" w:rsidP="00800722">
      <w:pPr>
        <w:pStyle w:val="Heading4"/>
      </w:pPr>
      <w:r>
        <w:t>Do you have a c</w:t>
      </w:r>
      <w:r w:rsidR="00800722">
        <w:t xml:space="preserve">urrent </w:t>
      </w:r>
      <w:r>
        <w:t>d</w:t>
      </w:r>
      <w:r w:rsidR="00800722">
        <w:t>iagnosis/</w:t>
      </w:r>
      <w:r>
        <w:t>d</w:t>
      </w:r>
      <w:r w:rsidR="00800722">
        <w:t>isability</w:t>
      </w:r>
      <w:r w:rsidR="003D3E52">
        <w:t>?</w:t>
      </w:r>
    </w:p>
    <w:p w14:paraId="26EFA9D9" w14:textId="77777777" w:rsidR="00441A97" w:rsidRDefault="00033491" w:rsidP="008378A9">
      <w:sdt>
        <w:sdtPr>
          <w:id w:val="-9294260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1C5D">
            <w:rPr>
              <w:rFonts w:ascii="MS Gothic" w:eastAsia="MS Gothic" w:hAnsi="MS Gothic" w:hint="eastAsia"/>
            </w:rPr>
            <w:t>☐</w:t>
          </w:r>
        </w:sdtContent>
      </w:sdt>
      <w:r w:rsidR="000B1C5D">
        <w:t xml:space="preserve"> Yes, please provide details            </w:t>
      </w:r>
      <w:sdt>
        <w:sdtPr>
          <w:id w:val="-46443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1C5D">
            <w:rPr>
              <w:rFonts w:ascii="MS Gothic" w:eastAsia="MS Gothic" w:hAnsi="MS Gothic" w:hint="eastAsia"/>
            </w:rPr>
            <w:t>☐</w:t>
          </w:r>
        </w:sdtContent>
      </w:sdt>
      <w:r w:rsidR="000B1C5D">
        <w:t xml:space="preserve"> No</w:t>
      </w:r>
    </w:p>
    <w:sdt>
      <w:sdtPr>
        <w:rPr>
          <w:szCs w:val="22"/>
        </w:rPr>
        <w:id w:val="-1897740353"/>
        <w:placeholder>
          <w:docPart w:val="F748F2EC0A6D4851A9935890DA2925DB"/>
        </w:placeholder>
      </w:sdtPr>
      <w:sdtEndPr>
        <w:rPr>
          <w:szCs w:val="24"/>
        </w:rPr>
      </w:sdtEndPr>
      <w:sdtContent>
        <w:p w14:paraId="5353BE93" w14:textId="77777777" w:rsidR="00441A97" w:rsidRDefault="000B1C5D" w:rsidP="008378A9">
          <w:r w:rsidRPr="001B109C">
            <w:t xml:space="preserve">     </w:t>
          </w:r>
        </w:p>
      </w:sdtContent>
    </w:sdt>
    <w:p w14:paraId="4EC2F7F3" w14:textId="77777777" w:rsidR="00441A97" w:rsidRPr="00441A97" w:rsidRDefault="0091654F" w:rsidP="008378A9"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0144E15" wp14:editId="56045C6F">
                <wp:simplePos x="0" y="0"/>
                <wp:positionH relativeFrom="column">
                  <wp:posOffset>0</wp:posOffset>
                </wp:positionH>
                <wp:positionV relativeFrom="paragraph">
                  <wp:posOffset>196215</wp:posOffset>
                </wp:positionV>
                <wp:extent cx="5991225" cy="0"/>
                <wp:effectExtent l="0" t="0" r="0" b="0"/>
                <wp:wrapNone/>
                <wp:docPr id="1244585980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A37595" id="Straight Connector 2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5.45pt" to="471.75pt,1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" strokecolor="#e1d7c6 [3206]" strokeweight="1pt">
                <v:stroke joinstyle="miter"/>
              </v:line>
            </w:pict>
          </mc:Fallback>
        </mc:AlternateContent>
      </w:r>
    </w:p>
    <w:p w14:paraId="28AF0A5B" w14:textId="77777777" w:rsidR="00A05C11" w:rsidRDefault="00800722" w:rsidP="00441A97">
      <w:pPr>
        <w:pStyle w:val="Heading4"/>
      </w:pPr>
      <w:r w:rsidRPr="00800722">
        <w:t>Do you currently receive support from a service</w:t>
      </w:r>
      <w:r>
        <w:t>?</w:t>
      </w:r>
    </w:p>
    <w:p w14:paraId="5E2D202B" w14:textId="77777777" w:rsidR="00441A97" w:rsidRPr="00441A97" w:rsidRDefault="00033491" w:rsidP="00441A97">
      <w:sdt>
        <w:sdtPr>
          <w:id w:val="710545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1C5D">
            <w:rPr>
              <w:rFonts w:ascii="MS Gothic" w:eastAsia="MS Gothic" w:hAnsi="MS Gothic" w:hint="eastAsia"/>
            </w:rPr>
            <w:t>☐</w:t>
          </w:r>
        </w:sdtContent>
      </w:sdt>
      <w:r w:rsidR="000B1C5D">
        <w:t xml:space="preserve"> Yes, please provide details            </w:t>
      </w:r>
      <w:sdt>
        <w:sdtPr>
          <w:id w:val="954993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1C5D">
            <w:rPr>
              <w:rFonts w:ascii="MS Gothic" w:eastAsia="MS Gothic" w:hAnsi="MS Gothic" w:hint="eastAsia"/>
            </w:rPr>
            <w:t>☐</w:t>
          </w:r>
        </w:sdtContent>
      </w:sdt>
      <w:r w:rsidR="000B1C5D">
        <w:t xml:space="preserve"> No</w:t>
      </w:r>
    </w:p>
    <w:sdt>
      <w:sdtPr>
        <w:rPr>
          <w:szCs w:val="22"/>
        </w:rPr>
        <w:id w:val="1095134609"/>
        <w:placeholder>
          <w:docPart w:val="743D5ACFDB614B27B6C1A708B1C5A7ED"/>
        </w:placeholder>
      </w:sdtPr>
      <w:sdtEndPr>
        <w:rPr>
          <w:szCs w:val="24"/>
        </w:rPr>
      </w:sdtEndPr>
      <w:sdtContent>
        <w:p w14:paraId="04380D08" w14:textId="77777777" w:rsidR="00A05C11" w:rsidRDefault="000B1C5D" w:rsidP="008378A9">
          <w:r w:rsidRPr="001B109C">
            <w:t xml:space="preserve">     </w:t>
          </w:r>
        </w:p>
      </w:sdtContent>
    </w:sdt>
    <w:p w14:paraId="7558A599" w14:textId="77777777" w:rsidR="00A05C11" w:rsidRDefault="0091654F" w:rsidP="008378A9"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5B023E" wp14:editId="3E71B7ED">
                <wp:simplePos x="0" y="0"/>
                <wp:positionH relativeFrom="column">
                  <wp:posOffset>-24765</wp:posOffset>
                </wp:positionH>
                <wp:positionV relativeFrom="paragraph">
                  <wp:posOffset>220980</wp:posOffset>
                </wp:positionV>
                <wp:extent cx="5991225" cy="0"/>
                <wp:effectExtent l="0" t="0" r="0" b="0"/>
                <wp:wrapNone/>
                <wp:docPr id="207137984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3B937D" id="Straight Connector 2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95pt,17.4pt" to="469.8pt,1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" strokecolor="#e1d7c6 [3206]" strokeweight="1pt">
                <v:stroke joinstyle="miter"/>
              </v:line>
            </w:pict>
          </mc:Fallback>
        </mc:AlternateContent>
      </w:r>
    </w:p>
    <w:p w14:paraId="64D5D98A" w14:textId="77777777" w:rsidR="00800722" w:rsidRDefault="005D2E63" w:rsidP="00800722">
      <w:pPr>
        <w:pStyle w:val="Heading4"/>
      </w:pPr>
      <w:r>
        <w:t>Have you p</w:t>
      </w:r>
      <w:r w:rsidR="00800722" w:rsidRPr="00800722">
        <w:t xml:space="preserve">reviously applied for </w:t>
      </w:r>
      <w:proofErr w:type="spellStart"/>
      <w:r w:rsidR="00800722" w:rsidRPr="00800722">
        <w:t>Richm</w:t>
      </w:r>
      <w:r w:rsidR="00531647">
        <w:t>ind</w:t>
      </w:r>
      <w:proofErr w:type="spellEnd"/>
      <w:r w:rsidR="00531647">
        <w:t xml:space="preserve"> WA </w:t>
      </w:r>
      <w:r w:rsidR="00800722" w:rsidRPr="00800722">
        <w:t>services?</w:t>
      </w:r>
    </w:p>
    <w:p w14:paraId="7B075FD1" w14:textId="77777777" w:rsidR="00800722" w:rsidRDefault="00033491" w:rsidP="008378A9">
      <w:pPr>
        <w:rPr>
          <w:noProof/>
          <w:sz w:val="12"/>
          <w:szCs w:val="12"/>
          <w14:ligatures w14:val="standardContextual"/>
        </w:rPr>
      </w:pPr>
      <w:sdt>
        <w:sdtPr>
          <w:id w:val="-18163343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1C5D">
            <w:rPr>
              <w:rFonts w:ascii="MS Gothic" w:eastAsia="MS Gothic" w:hAnsi="MS Gothic" w:hint="eastAsia"/>
            </w:rPr>
            <w:t>☐</w:t>
          </w:r>
        </w:sdtContent>
      </w:sdt>
      <w:r w:rsidR="000B1C5D">
        <w:t xml:space="preserve"> Yes, please provide details            </w:t>
      </w:r>
      <w:sdt>
        <w:sdtPr>
          <w:id w:val="-1410224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B1C5D">
            <w:rPr>
              <w:rFonts w:ascii="MS Gothic" w:eastAsia="MS Gothic" w:hAnsi="MS Gothic" w:hint="eastAsia"/>
            </w:rPr>
            <w:t>☐</w:t>
          </w:r>
        </w:sdtContent>
      </w:sdt>
      <w:r w:rsidR="000B1C5D">
        <w:t xml:space="preserve"> No</w:t>
      </w:r>
      <w:r w:rsidR="000B1C5D">
        <w:rPr>
          <w:noProof/>
          <w:sz w:val="12"/>
          <w:szCs w:val="12"/>
          <w14:ligatures w14:val="standardContextual"/>
        </w:rPr>
        <w:t xml:space="preserve"> </w:t>
      </w:r>
    </w:p>
    <w:p w14:paraId="64F3C936" w14:textId="77777777" w:rsidR="00A70A9F" w:rsidRDefault="00033491" w:rsidP="008378A9">
      <w:pPr>
        <w:rPr>
          <w:noProof/>
          <w:sz w:val="12"/>
          <w:szCs w:val="12"/>
          <w14:ligatures w14:val="standardContextual"/>
        </w:rPr>
      </w:pPr>
      <w:sdt>
        <w:sdtPr>
          <w:rPr>
            <w:szCs w:val="22"/>
          </w:rPr>
          <w:id w:val="-652686848"/>
          <w:placeholder>
            <w:docPart w:val="169CE7F98CB24596A88569B66749ED22"/>
          </w:placeholder>
        </w:sdtPr>
        <w:sdtEndPr>
          <w:rPr>
            <w:szCs w:val="24"/>
          </w:rPr>
        </w:sdtEndPr>
        <w:sdtContent>
          <w:r w:rsidR="000B1C5D" w:rsidRPr="001B109C">
            <w:t xml:space="preserve">     </w:t>
          </w:r>
        </w:sdtContent>
      </w:sdt>
      <w:r w:rsidR="000B1C5D">
        <w:rPr>
          <w:noProof/>
          <w:sz w:val="12"/>
          <w:szCs w:val="12"/>
          <w14:ligatures w14:val="standardContextual"/>
        </w:rPr>
        <w:t xml:space="preserve"> </w:t>
      </w:r>
    </w:p>
    <w:p w14:paraId="777B1938" w14:textId="77777777" w:rsidR="000B1C5D" w:rsidRDefault="000B1C5D" w:rsidP="008378A9"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BA9C9CE" wp14:editId="2BAFA95F">
                <wp:simplePos x="0" y="0"/>
                <wp:positionH relativeFrom="column">
                  <wp:posOffset>-31898</wp:posOffset>
                </wp:positionH>
                <wp:positionV relativeFrom="paragraph">
                  <wp:posOffset>168910</wp:posOffset>
                </wp:positionV>
                <wp:extent cx="5991225" cy="0"/>
                <wp:effectExtent l="0" t="0" r="0" b="0"/>
                <wp:wrapNone/>
                <wp:docPr id="893037295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2AB624" id="Straight Connector 2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5pt,13.3pt" to="469.2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" strokecolor="#e1d7c6 [3206]" strokeweight="1pt">
                <v:stroke joinstyle="miter"/>
              </v:line>
            </w:pict>
          </mc:Fallback>
        </mc:AlternateContent>
      </w:r>
    </w:p>
    <w:p w14:paraId="48837C2B" w14:textId="77777777" w:rsidR="00800722" w:rsidRDefault="00441A97" w:rsidP="00441A97">
      <w:pPr>
        <w:pStyle w:val="Heading4"/>
      </w:pPr>
      <w:r w:rsidRPr="00441A97">
        <w:t>Are there some specific areas you would like support to access i.e. education, employment, recovery planning, navigating life problems, things around the house?</w:t>
      </w:r>
    </w:p>
    <w:sdt>
      <w:sdtPr>
        <w:rPr>
          <w:szCs w:val="22"/>
        </w:rPr>
        <w:id w:val="-970131859"/>
        <w:placeholder>
          <w:docPart w:val="FE6C6BEF97FF4F1DA65B7E4A5AA0AC51"/>
        </w:placeholder>
      </w:sdtPr>
      <w:sdtEndPr>
        <w:rPr>
          <w:szCs w:val="24"/>
        </w:rPr>
      </w:sdtEndPr>
      <w:sdtContent>
        <w:p w14:paraId="773F5D27" w14:textId="77777777" w:rsidR="00441A97" w:rsidRDefault="00A70A9F" w:rsidP="00A70A9F">
          <w:r w:rsidRPr="001B109C">
            <w:t xml:space="preserve">     </w:t>
          </w:r>
        </w:p>
      </w:sdtContent>
    </w:sdt>
    <w:p w14:paraId="54E591B6" w14:textId="77777777" w:rsidR="00441A97" w:rsidRDefault="0091654F" w:rsidP="00A70A9F"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D016A92" wp14:editId="0A621A57">
                <wp:simplePos x="0" y="0"/>
                <wp:positionH relativeFrom="column">
                  <wp:posOffset>-1905</wp:posOffset>
                </wp:positionH>
                <wp:positionV relativeFrom="paragraph">
                  <wp:posOffset>236855</wp:posOffset>
                </wp:positionV>
                <wp:extent cx="5991225" cy="0"/>
                <wp:effectExtent l="0" t="0" r="0" b="0"/>
                <wp:wrapNone/>
                <wp:docPr id="861586726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10EB33" id="Straight Connector 2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18.65pt" to="471.6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" strokecolor="#e1d7c6 [3206]" strokeweight="1pt">
                <v:stroke joinstyle="miter"/>
              </v:line>
            </w:pict>
          </mc:Fallback>
        </mc:AlternateContent>
      </w:r>
    </w:p>
    <w:p w14:paraId="0613C65E" w14:textId="77777777" w:rsidR="00800722" w:rsidRDefault="00800722" w:rsidP="00800722">
      <w:pPr>
        <w:pStyle w:val="Heading4"/>
      </w:pPr>
      <w:r w:rsidRPr="00800722">
        <w:t>Existing NDIS Plan</w:t>
      </w:r>
      <w:r>
        <w:t>?</w:t>
      </w:r>
    </w:p>
    <w:p w14:paraId="3FADB00F" w14:textId="77777777" w:rsidR="00837AAA" w:rsidRDefault="00033491" w:rsidP="00837AAA">
      <w:sdt>
        <w:sdtPr>
          <w:id w:val="1765569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0A9F">
            <w:rPr>
              <w:rFonts w:ascii="MS Gothic" w:eastAsia="MS Gothic" w:hAnsi="MS Gothic" w:hint="eastAsia"/>
            </w:rPr>
            <w:t>☐</w:t>
          </w:r>
        </w:sdtContent>
      </w:sdt>
      <w:r w:rsidR="00441A97">
        <w:t xml:space="preserve"> </w:t>
      </w:r>
      <w:r w:rsidR="006010AA">
        <w:t>No</w:t>
      </w:r>
      <w:r w:rsidR="00441A97">
        <w:t xml:space="preserve">            </w:t>
      </w:r>
      <w:sdt>
        <w:sdtPr>
          <w:id w:val="-294298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70A9F">
            <w:rPr>
              <w:rFonts w:ascii="MS Gothic" w:eastAsia="MS Gothic" w:hAnsi="MS Gothic" w:hint="eastAsia"/>
            </w:rPr>
            <w:t>☐</w:t>
          </w:r>
        </w:sdtContent>
      </w:sdt>
      <w:r w:rsidR="00A70A9F">
        <w:t xml:space="preserve"> </w:t>
      </w:r>
      <w:proofErr w:type="gramStart"/>
      <w:r w:rsidR="006010AA">
        <w:t>Yes</w:t>
      </w:r>
      <w:r w:rsidR="00441A97">
        <w:t xml:space="preserve">  NDIS</w:t>
      </w:r>
      <w:proofErr w:type="gramEnd"/>
      <w:r w:rsidR="00441A97">
        <w:t xml:space="preserve"> Plan Number</w:t>
      </w:r>
      <w:r w:rsidR="00A70A9F">
        <w:t>:</w:t>
      </w:r>
      <w:r w:rsidR="00837AAA">
        <w:t xml:space="preserve"> </w:t>
      </w:r>
      <w:sdt>
        <w:sdtPr>
          <w:rPr>
            <w:szCs w:val="22"/>
          </w:rPr>
          <w:id w:val="948980272"/>
          <w:placeholder>
            <w:docPart w:val="4D3BEE0D6838400CBC365577B195F17E"/>
          </w:placeholder>
        </w:sdtPr>
        <w:sdtEndPr>
          <w:rPr>
            <w:szCs w:val="24"/>
          </w:rPr>
        </w:sdtEndPr>
        <w:sdtContent>
          <w:r w:rsidR="00837AAA" w:rsidRPr="001B109C">
            <w:t xml:space="preserve">     </w:t>
          </w:r>
        </w:sdtContent>
      </w:sdt>
    </w:p>
    <w:p w14:paraId="0547F3DD" w14:textId="77777777" w:rsidR="00800722" w:rsidRPr="00441A97" w:rsidRDefault="00800722" w:rsidP="008378A9">
      <w:pPr>
        <w:rPr>
          <w:sz w:val="12"/>
          <w:szCs w:val="12"/>
        </w:rPr>
      </w:pPr>
    </w:p>
    <w:p w14:paraId="3463128B" w14:textId="77777777" w:rsidR="00800722" w:rsidRPr="00800722" w:rsidRDefault="0091654F" w:rsidP="00800722">
      <w:pPr>
        <w:pStyle w:val="Heading4"/>
      </w:pPr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0993107" wp14:editId="3FFAC6F0">
                <wp:simplePos x="0" y="0"/>
                <wp:positionH relativeFrom="column">
                  <wp:posOffset>-15240</wp:posOffset>
                </wp:positionH>
                <wp:positionV relativeFrom="paragraph">
                  <wp:posOffset>22225</wp:posOffset>
                </wp:positionV>
                <wp:extent cx="5991225" cy="0"/>
                <wp:effectExtent l="0" t="0" r="0" b="0"/>
                <wp:wrapNone/>
                <wp:docPr id="186693851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242172" id="Straight Connector 2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.75pt" to="470.55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" strokecolor="#e1d7c6 [3206]" strokeweight="1pt">
                <v:stroke joinstyle="miter"/>
              </v:line>
            </w:pict>
          </mc:Fallback>
        </mc:AlternateContent>
      </w:r>
      <w:r w:rsidR="00800722" w:rsidRPr="00800722">
        <w:t>Any mental health issues you currently receive treatment or support for?</w:t>
      </w:r>
    </w:p>
    <w:p w14:paraId="57CB2D3F" w14:textId="77777777" w:rsidR="00441A97" w:rsidRDefault="00033491" w:rsidP="00441A97">
      <w:pPr>
        <w:rPr>
          <w:rFonts w:eastAsiaTheme="majorEastAsia" w:cstheme="majorBidi"/>
          <w:b/>
          <w:iCs/>
          <w:color w:val="045571" w:themeColor="text1"/>
        </w:rPr>
      </w:pPr>
      <w:sdt>
        <w:sdtPr>
          <w:id w:val="-17128733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AAA">
            <w:rPr>
              <w:rFonts w:ascii="MS Gothic" w:eastAsia="MS Gothic" w:hAnsi="MS Gothic" w:hint="eastAsia"/>
            </w:rPr>
            <w:t>☐</w:t>
          </w:r>
        </w:sdtContent>
      </w:sdt>
      <w:r w:rsidR="00441A97">
        <w:t xml:space="preserve"> </w:t>
      </w:r>
      <w:r w:rsidR="00441A97" w:rsidRPr="00021A18">
        <w:t>Yes</w:t>
      </w:r>
      <w:r w:rsidR="00441A97">
        <w:t xml:space="preserve">, please provide </w:t>
      </w:r>
      <w:r w:rsidR="00441A97" w:rsidRPr="00441A97">
        <w:t>when you first receive</w:t>
      </w:r>
      <w:r w:rsidR="00441A97">
        <w:t>d</w:t>
      </w:r>
      <w:r w:rsidR="00441A97" w:rsidRPr="00441A97">
        <w:t xml:space="preserve"> help/treatment?</w:t>
      </w:r>
      <w:r w:rsidR="00441A97">
        <w:t xml:space="preserve">      </w:t>
      </w:r>
      <w:r w:rsidR="00AB209F">
        <w:t xml:space="preserve">   </w:t>
      </w:r>
      <w:r w:rsidR="00441A97">
        <w:t xml:space="preserve"> </w:t>
      </w:r>
      <w:sdt>
        <w:sdtPr>
          <w:id w:val="13274722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7AAA">
            <w:rPr>
              <w:rFonts w:ascii="MS Gothic" w:eastAsia="MS Gothic" w:hAnsi="MS Gothic" w:hint="eastAsia"/>
            </w:rPr>
            <w:t>☐</w:t>
          </w:r>
        </w:sdtContent>
      </w:sdt>
      <w:r w:rsidR="00837AAA">
        <w:t xml:space="preserve"> </w:t>
      </w:r>
      <w:r w:rsidR="00441A97" w:rsidRPr="00021A18">
        <w:t>No</w:t>
      </w:r>
      <w:r w:rsidR="00441A97" w:rsidRPr="00021A18">
        <w:rPr>
          <w:rFonts w:eastAsiaTheme="majorEastAsia" w:cstheme="majorBidi"/>
          <w:b/>
          <w:iCs/>
          <w:color w:val="045571" w:themeColor="text1"/>
        </w:rPr>
        <w:t xml:space="preserve"> </w:t>
      </w:r>
    </w:p>
    <w:sdt>
      <w:sdtPr>
        <w:rPr>
          <w:szCs w:val="22"/>
        </w:rPr>
        <w:id w:val="1407657490"/>
        <w:placeholder>
          <w:docPart w:val="DF4806A01B2841CF9984EF1C96513463"/>
        </w:placeholder>
      </w:sdtPr>
      <w:sdtEndPr>
        <w:rPr>
          <w:szCs w:val="24"/>
        </w:rPr>
      </w:sdtEndPr>
      <w:sdtContent>
        <w:p w14:paraId="2893A00E" w14:textId="77777777" w:rsidR="00837AAA" w:rsidRDefault="00837AAA" w:rsidP="00837AAA">
          <w:r w:rsidRPr="001B109C">
            <w:t xml:space="preserve">     </w:t>
          </w:r>
        </w:p>
      </w:sdtContent>
    </w:sdt>
    <w:p w14:paraId="42700E94" w14:textId="77777777" w:rsidR="00441A97" w:rsidRDefault="0091654F" w:rsidP="008378A9"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2AEC686" wp14:editId="5602B448">
                <wp:simplePos x="0" y="0"/>
                <wp:positionH relativeFrom="column">
                  <wp:posOffset>-15240</wp:posOffset>
                </wp:positionH>
                <wp:positionV relativeFrom="paragraph">
                  <wp:posOffset>233045</wp:posOffset>
                </wp:positionV>
                <wp:extent cx="5991225" cy="0"/>
                <wp:effectExtent l="0" t="0" r="0" b="0"/>
                <wp:wrapNone/>
                <wp:docPr id="190670601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75CACFD" id="Straight Connector 2" o:spid="_x0000_s1026" style="position:absolute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18.35pt" to="470.55pt,1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" strokecolor="#e1d7c6 [3206]" strokeweight="1pt">
                <v:stroke joinstyle="miter"/>
              </v:line>
            </w:pict>
          </mc:Fallback>
        </mc:AlternateContent>
      </w:r>
    </w:p>
    <w:p w14:paraId="5FEC2745" w14:textId="77777777" w:rsidR="00800722" w:rsidRPr="00800722" w:rsidRDefault="00800722" w:rsidP="00800722">
      <w:pPr>
        <w:pStyle w:val="Heading4"/>
      </w:pPr>
      <w:r w:rsidRPr="00800722">
        <w:lastRenderedPageBreak/>
        <w:t>Any physical health concerns you currently receive treatment or support for?</w:t>
      </w:r>
    </w:p>
    <w:p w14:paraId="01AB644D" w14:textId="77777777" w:rsidR="00AB209F" w:rsidRDefault="00033491" w:rsidP="00AB209F">
      <w:pPr>
        <w:rPr>
          <w:rFonts w:eastAsiaTheme="majorEastAsia" w:cstheme="majorBidi"/>
          <w:b/>
          <w:iCs/>
          <w:color w:val="045571" w:themeColor="text1"/>
        </w:rPr>
      </w:pPr>
      <w:sdt>
        <w:sdtPr>
          <w:id w:val="-1677180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209F">
            <w:rPr>
              <w:rFonts w:ascii="MS Gothic" w:eastAsia="MS Gothic" w:hAnsi="MS Gothic" w:hint="eastAsia"/>
            </w:rPr>
            <w:t>☐</w:t>
          </w:r>
        </w:sdtContent>
      </w:sdt>
      <w:r w:rsidR="00AB209F">
        <w:t xml:space="preserve"> </w:t>
      </w:r>
      <w:r w:rsidR="00AB209F" w:rsidRPr="00021A18">
        <w:t>Yes</w:t>
      </w:r>
      <w:r w:rsidR="00AB209F">
        <w:t xml:space="preserve">, please provide </w:t>
      </w:r>
      <w:r w:rsidR="00AB209F" w:rsidRPr="00441A97">
        <w:t>when you first receive</w:t>
      </w:r>
      <w:r w:rsidR="00AB209F">
        <w:t>d</w:t>
      </w:r>
      <w:r w:rsidR="00AB209F" w:rsidRPr="00441A97">
        <w:t xml:space="preserve"> help/treatment?</w:t>
      </w:r>
      <w:r w:rsidR="00AB209F">
        <w:t xml:space="preserve">          </w:t>
      </w:r>
      <w:sdt>
        <w:sdtPr>
          <w:id w:val="17611804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209F">
            <w:rPr>
              <w:rFonts w:ascii="MS Gothic" w:eastAsia="MS Gothic" w:hAnsi="MS Gothic" w:hint="eastAsia"/>
            </w:rPr>
            <w:t>☐</w:t>
          </w:r>
        </w:sdtContent>
      </w:sdt>
      <w:r w:rsidR="00AB209F">
        <w:t xml:space="preserve"> </w:t>
      </w:r>
      <w:r w:rsidR="00AB209F" w:rsidRPr="00021A18">
        <w:t>No</w:t>
      </w:r>
      <w:r w:rsidR="00AB209F" w:rsidRPr="00021A18">
        <w:rPr>
          <w:rFonts w:eastAsiaTheme="majorEastAsia" w:cstheme="majorBidi"/>
          <w:b/>
          <w:iCs/>
          <w:color w:val="045571" w:themeColor="text1"/>
        </w:rPr>
        <w:t xml:space="preserve"> </w:t>
      </w:r>
    </w:p>
    <w:sdt>
      <w:sdtPr>
        <w:rPr>
          <w:szCs w:val="22"/>
        </w:rPr>
        <w:id w:val="2100749831"/>
        <w:placeholder>
          <w:docPart w:val="115439438417416ABA87918D2DC79D1D"/>
        </w:placeholder>
      </w:sdtPr>
      <w:sdtEndPr>
        <w:rPr>
          <w:szCs w:val="24"/>
        </w:rPr>
      </w:sdtEndPr>
      <w:sdtContent>
        <w:p w14:paraId="27339678" w14:textId="77777777" w:rsidR="00AB209F" w:rsidRDefault="00AB209F" w:rsidP="00AB209F">
          <w:r w:rsidRPr="001B109C">
            <w:t xml:space="preserve">     </w:t>
          </w:r>
        </w:p>
      </w:sdtContent>
    </w:sdt>
    <w:p w14:paraId="012051CA" w14:textId="77777777" w:rsidR="00A05C11" w:rsidRDefault="00AB209F" w:rsidP="008378A9"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0CB1170" wp14:editId="4968C303">
                <wp:simplePos x="0" y="0"/>
                <wp:positionH relativeFrom="column">
                  <wp:posOffset>-14871</wp:posOffset>
                </wp:positionH>
                <wp:positionV relativeFrom="paragraph">
                  <wp:posOffset>136451</wp:posOffset>
                </wp:positionV>
                <wp:extent cx="5991225" cy="0"/>
                <wp:effectExtent l="0" t="0" r="0" b="0"/>
                <wp:wrapNone/>
                <wp:docPr id="148643211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5D9DAB" id="Straight Connector 2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10.75pt" to="470.6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" strokecolor="#e1d7c6 [3206]" strokeweight="1pt">
                <v:stroke joinstyle="miter"/>
              </v:line>
            </w:pict>
          </mc:Fallback>
        </mc:AlternateContent>
      </w:r>
    </w:p>
    <w:p w14:paraId="4FEE74D8" w14:textId="77777777" w:rsidR="00800722" w:rsidRDefault="00800722" w:rsidP="00800722">
      <w:pPr>
        <w:pStyle w:val="Heading4"/>
      </w:pPr>
      <w:r w:rsidRPr="00800722">
        <w:t>Do you have any legal issues we need to know about?</w:t>
      </w:r>
    </w:p>
    <w:p w14:paraId="0A0560BC" w14:textId="77777777" w:rsidR="00800722" w:rsidRPr="00800722" w:rsidRDefault="00800722" w:rsidP="00800722">
      <w:pPr>
        <w:rPr>
          <w:rStyle w:val="SubtleEmphasis"/>
          <w:sz w:val="22"/>
          <w:szCs w:val="22"/>
        </w:rPr>
      </w:pPr>
      <w:r w:rsidRPr="00800722">
        <w:rPr>
          <w:rStyle w:val="SubtleEmphasis"/>
          <w:sz w:val="22"/>
          <w:szCs w:val="22"/>
        </w:rPr>
        <w:t>(E.g. outstanding charges, convictions or a community treatment order)</w:t>
      </w:r>
    </w:p>
    <w:p w14:paraId="0B5CB835" w14:textId="77777777" w:rsidR="00AB209F" w:rsidRDefault="00033491" w:rsidP="00AB209F">
      <w:sdt>
        <w:sdtPr>
          <w:id w:val="1647707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209F">
            <w:rPr>
              <w:rFonts w:ascii="MS Gothic" w:eastAsia="MS Gothic" w:hAnsi="MS Gothic" w:hint="eastAsia"/>
            </w:rPr>
            <w:t>☐</w:t>
          </w:r>
        </w:sdtContent>
      </w:sdt>
      <w:r w:rsidR="00AB209F">
        <w:t xml:space="preserve"> Yes, please provide details            </w:t>
      </w:r>
      <w:sdt>
        <w:sdtPr>
          <w:id w:val="-8181116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209F">
            <w:rPr>
              <w:rFonts w:ascii="MS Gothic" w:eastAsia="MS Gothic" w:hAnsi="MS Gothic" w:hint="eastAsia"/>
            </w:rPr>
            <w:t>☐</w:t>
          </w:r>
        </w:sdtContent>
      </w:sdt>
      <w:r w:rsidR="00AB209F">
        <w:t xml:space="preserve"> No</w:t>
      </w:r>
    </w:p>
    <w:sdt>
      <w:sdtPr>
        <w:rPr>
          <w:szCs w:val="22"/>
        </w:rPr>
        <w:id w:val="823237422"/>
        <w:placeholder>
          <w:docPart w:val="AE18F0C887954F70BD9DB8483E2E156D"/>
        </w:placeholder>
      </w:sdtPr>
      <w:sdtEndPr>
        <w:rPr>
          <w:szCs w:val="24"/>
        </w:rPr>
      </w:sdtEndPr>
      <w:sdtContent>
        <w:p w14:paraId="7F138DA9" w14:textId="77777777" w:rsidR="00AB209F" w:rsidRDefault="00AB209F" w:rsidP="00AB209F">
          <w:r w:rsidRPr="001B109C">
            <w:t xml:space="preserve">     </w:t>
          </w:r>
        </w:p>
      </w:sdtContent>
    </w:sdt>
    <w:p w14:paraId="2C2E8661" w14:textId="77777777" w:rsidR="00441A97" w:rsidRDefault="00441A97" w:rsidP="00800722"/>
    <w:p w14:paraId="0FE605FE" w14:textId="77777777" w:rsidR="00800722" w:rsidRPr="00800722" w:rsidRDefault="00BF743F" w:rsidP="00800722">
      <w:pPr>
        <w:pStyle w:val="Heading4"/>
      </w:pPr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30E3550" wp14:editId="63201521">
                <wp:simplePos x="0" y="0"/>
                <wp:positionH relativeFrom="column">
                  <wp:posOffset>-5715</wp:posOffset>
                </wp:positionH>
                <wp:positionV relativeFrom="paragraph">
                  <wp:posOffset>34925</wp:posOffset>
                </wp:positionV>
                <wp:extent cx="5991225" cy="0"/>
                <wp:effectExtent l="0" t="0" r="0" b="0"/>
                <wp:wrapNone/>
                <wp:docPr id="1057526474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601AB6" id="Straight Connector 2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2.75pt" to="471.3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" strokecolor="#e1d7c6 [3206]" strokeweight="1pt">
                <v:stroke joinstyle="miter"/>
              </v:line>
            </w:pict>
          </mc:Fallback>
        </mc:AlternateContent>
      </w:r>
      <w:r w:rsidR="00800722" w:rsidRPr="00800722">
        <w:t xml:space="preserve">Do you have any </w:t>
      </w:r>
      <w:r w:rsidR="008C0D3D">
        <w:t>a</w:t>
      </w:r>
      <w:r w:rsidR="00800722" w:rsidRPr="00800722">
        <w:t xml:space="preserve">lcohol or </w:t>
      </w:r>
      <w:r w:rsidR="008C0D3D">
        <w:t>o</w:t>
      </w:r>
      <w:r w:rsidR="00800722" w:rsidRPr="00800722">
        <w:t xml:space="preserve">ther </w:t>
      </w:r>
      <w:r w:rsidR="008C0D3D">
        <w:t>d</w:t>
      </w:r>
      <w:r w:rsidR="00800722" w:rsidRPr="00800722">
        <w:t>rug issues?</w:t>
      </w:r>
    </w:p>
    <w:p w14:paraId="06809115" w14:textId="77777777" w:rsidR="00AB209F" w:rsidRDefault="00033491" w:rsidP="00AB209F">
      <w:sdt>
        <w:sdtPr>
          <w:id w:val="-16959105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209F">
            <w:rPr>
              <w:rFonts w:ascii="MS Gothic" w:eastAsia="MS Gothic" w:hAnsi="MS Gothic" w:hint="eastAsia"/>
            </w:rPr>
            <w:t>☐</w:t>
          </w:r>
        </w:sdtContent>
      </w:sdt>
      <w:r w:rsidR="00AB209F">
        <w:t xml:space="preserve"> Yes, please provide details            </w:t>
      </w:r>
      <w:sdt>
        <w:sdtPr>
          <w:id w:val="6413122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209F">
            <w:rPr>
              <w:rFonts w:ascii="MS Gothic" w:eastAsia="MS Gothic" w:hAnsi="MS Gothic" w:hint="eastAsia"/>
            </w:rPr>
            <w:t>☐</w:t>
          </w:r>
        </w:sdtContent>
      </w:sdt>
      <w:r w:rsidR="00AB209F">
        <w:t xml:space="preserve"> No</w:t>
      </w:r>
    </w:p>
    <w:sdt>
      <w:sdtPr>
        <w:rPr>
          <w:szCs w:val="22"/>
        </w:rPr>
        <w:id w:val="2142530106"/>
        <w:placeholder>
          <w:docPart w:val="2B8AF6B172A34B66A91D4792858A832B"/>
        </w:placeholder>
      </w:sdtPr>
      <w:sdtEndPr>
        <w:rPr>
          <w:szCs w:val="24"/>
        </w:rPr>
      </w:sdtEndPr>
      <w:sdtContent>
        <w:p w14:paraId="0D4A81C3" w14:textId="77777777" w:rsidR="00AB209F" w:rsidRDefault="00AB209F" w:rsidP="00AB209F">
          <w:r w:rsidRPr="001B109C">
            <w:t xml:space="preserve">     </w:t>
          </w:r>
        </w:p>
      </w:sdtContent>
    </w:sdt>
    <w:p w14:paraId="7E60D2FA" w14:textId="77777777" w:rsidR="00441A97" w:rsidRDefault="00441A97" w:rsidP="00441A97"/>
    <w:p w14:paraId="638AC96A" w14:textId="77777777" w:rsidR="00800722" w:rsidRPr="00800722" w:rsidRDefault="00BF743F" w:rsidP="00800722">
      <w:pPr>
        <w:pStyle w:val="Heading4"/>
      </w:pPr>
      <w:r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0D76F60" wp14:editId="43D88E4A">
                <wp:simplePos x="0" y="0"/>
                <wp:positionH relativeFrom="column">
                  <wp:posOffset>-19050</wp:posOffset>
                </wp:positionH>
                <wp:positionV relativeFrom="paragraph">
                  <wp:posOffset>46355</wp:posOffset>
                </wp:positionV>
                <wp:extent cx="5991225" cy="0"/>
                <wp:effectExtent l="0" t="0" r="0" b="0"/>
                <wp:wrapNone/>
                <wp:docPr id="88205921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6244FFC" id="Straight Connector 2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3.65pt" to="470.25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" strokecolor="#e1d7c6 [3206]" strokeweight="1pt">
                <v:stroke joinstyle="miter"/>
              </v:line>
            </w:pict>
          </mc:Fallback>
        </mc:AlternateContent>
      </w:r>
      <w:r w:rsidR="00800722" w:rsidRPr="00800722">
        <w:t xml:space="preserve">Are you currently linked with any </w:t>
      </w:r>
      <w:r w:rsidR="008C0D3D">
        <w:t>a</w:t>
      </w:r>
      <w:r w:rsidR="00800722" w:rsidRPr="00800722">
        <w:t xml:space="preserve">lcohol or </w:t>
      </w:r>
      <w:r w:rsidR="008C0D3D">
        <w:t>o</w:t>
      </w:r>
      <w:r w:rsidR="00800722" w:rsidRPr="00800722">
        <w:t xml:space="preserve">ther </w:t>
      </w:r>
      <w:r w:rsidR="008C0D3D">
        <w:t>d</w:t>
      </w:r>
      <w:r w:rsidR="00800722" w:rsidRPr="00800722">
        <w:t>rug services?</w:t>
      </w:r>
    </w:p>
    <w:p w14:paraId="5E5DC671" w14:textId="77777777" w:rsidR="00AB209F" w:rsidRDefault="00033491" w:rsidP="00AB209F">
      <w:sdt>
        <w:sdtPr>
          <w:id w:val="-16081058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209F">
            <w:rPr>
              <w:rFonts w:ascii="MS Gothic" w:eastAsia="MS Gothic" w:hAnsi="MS Gothic" w:hint="eastAsia"/>
            </w:rPr>
            <w:t>☐</w:t>
          </w:r>
        </w:sdtContent>
      </w:sdt>
      <w:r w:rsidR="00AB209F">
        <w:t xml:space="preserve"> Yes, please provide details            </w:t>
      </w:r>
      <w:sdt>
        <w:sdtPr>
          <w:id w:val="6122554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B209F">
            <w:rPr>
              <w:rFonts w:ascii="MS Gothic" w:eastAsia="MS Gothic" w:hAnsi="MS Gothic" w:hint="eastAsia"/>
            </w:rPr>
            <w:t>☐</w:t>
          </w:r>
        </w:sdtContent>
      </w:sdt>
      <w:r w:rsidR="00AB209F">
        <w:t xml:space="preserve"> No</w:t>
      </w:r>
    </w:p>
    <w:sdt>
      <w:sdtPr>
        <w:rPr>
          <w:szCs w:val="22"/>
        </w:rPr>
        <w:id w:val="-1415156272"/>
        <w:placeholder>
          <w:docPart w:val="03B20B5E58564A4DBA831B0A92FF6619"/>
        </w:placeholder>
      </w:sdtPr>
      <w:sdtEndPr>
        <w:rPr>
          <w:szCs w:val="24"/>
        </w:rPr>
      </w:sdtEndPr>
      <w:sdtContent>
        <w:p w14:paraId="4E92BC36" w14:textId="77777777" w:rsidR="00AB209F" w:rsidRDefault="00AB209F" w:rsidP="00AB209F">
          <w:r w:rsidRPr="001B109C">
            <w:t xml:space="preserve">     </w:t>
          </w:r>
        </w:p>
      </w:sdtContent>
    </w:sdt>
    <w:p w14:paraId="6E4B3151" w14:textId="77777777" w:rsidR="00800722" w:rsidRDefault="00800722" w:rsidP="008378A9"/>
    <w:p w14:paraId="55AFD820" w14:textId="77777777" w:rsidR="0091654F" w:rsidRDefault="0091654F" w:rsidP="0091654F">
      <w:pPr>
        <w:pStyle w:val="Heading3"/>
      </w:pPr>
    </w:p>
    <w:p w14:paraId="56032C73" w14:textId="77777777" w:rsidR="00800722" w:rsidRDefault="00800722" w:rsidP="0091654F">
      <w:pPr>
        <w:pStyle w:val="Heading3"/>
      </w:pPr>
      <w:r>
        <w:t>Consent</w:t>
      </w:r>
      <w:r w:rsidR="0091654F"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5D7939C" wp14:editId="1A46A2A3">
                <wp:simplePos x="0" y="0"/>
                <wp:positionH relativeFrom="column">
                  <wp:posOffset>718185</wp:posOffset>
                </wp:positionH>
                <wp:positionV relativeFrom="paragraph">
                  <wp:posOffset>7010400</wp:posOffset>
                </wp:positionV>
                <wp:extent cx="5991225" cy="0"/>
                <wp:effectExtent l="0" t="0" r="0" b="0"/>
                <wp:wrapNone/>
                <wp:docPr id="97046851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A08D56" id="Straight Connector 2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55pt,552pt" to="528.3pt,55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" strokecolor="#e1d7c6 [3206]" strokeweight="1pt">
                <v:stroke joinstyle="miter"/>
              </v:line>
            </w:pict>
          </mc:Fallback>
        </mc:AlternateContent>
      </w:r>
      <w:r w:rsidR="0091654F"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2DA0E53" wp14:editId="22644817">
                <wp:simplePos x="0" y="0"/>
                <wp:positionH relativeFrom="column">
                  <wp:posOffset>704850</wp:posOffset>
                </wp:positionH>
                <wp:positionV relativeFrom="paragraph">
                  <wp:posOffset>7629525</wp:posOffset>
                </wp:positionV>
                <wp:extent cx="5991225" cy="0"/>
                <wp:effectExtent l="0" t="0" r="0" b="0"/>
                <wp:wrapNone/>
                <wp:docPr id="2072522111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937D65" id="Straight Connector 2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5pt,600.75pt" to="527.25pt,60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" strokecolor="#e1d7c6 [3206]" strokeweight="1pt">
                <v:stroke joinstyle="miter"/>
              </v:line>
            </w:pict>
          </mc:Fallback>
        </mc:AlternateContent>
      </w:r>
      <w:r w:rsidR="0091654F">
        <w:rPr>
          <w:noProof/>
          <w:sz w:val="12"/>
          <w:szCs w:val="12"/>
          <w14:ligatures w14:val="standardContextua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C2E6E32" wp14:editId="1C467E2F">
                <wp:simplePos x="0" y="0"/>
                <wp:positionH relativeFrom="column">
                  <wp:posOffset>704850</wp:posOffset>
                </wp:positionH>
                <wp:positionV relativeFrom="paragraph">
                  <wp:posOffset>8543925</wp:posOffset>
                </wp:positionV>
                <wp:extent cx="5991225" cy="0"/>
                <wp:effectExtent l="0" t="0" r="0" b="0"/>
                <wp:wrapNone/>
                <wp:docPr id="576851038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91225" cy="0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EA7E88" id="Straight Connector 2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5pt,672.75pt" to="527.25pt,67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" strokecolor="#e1d7c6 [3206]" strokeweight="1pt">
                <v:stroke joinstyle="miter"/>
              </v:line>
            </w:pict>
          </mc:Fallback>
        </mc:AlternateContent>
      </w:r>
    </w:p>
    <w:p w14:paraId="52CD1609" w14:textId="77777777" w:rsidR="00800722" w:rsidRDefault="00800722" w:rsidP="0091654F">
      <w:pPr>
        <w:pStyle w:val="Heading4"/>
      </w:pPr>
      <w:r>
        <w:t>Terms</w:t>
      </w:r>
      <w:r>
        <w:rPr>
          <w:spacing w:val="-27"/>
        </w:rPr>
        <w:t xml:space="preserve"> </w:t>
      </w:r>
      <w:r>
        <w:t>and</w:t>
      </w:r>
      <w:r>
        <w:rPr>
          <w:spacing w:val="-27"/>
        </w:rPr>
        <w:t xml:space="preserve"> </w:t>
      </w:r>
      <w:r>
        <w:t>Conditions</w:t>
      </w:r>
    </w:p>
    <w:p w14:paraId="20D34471" w14:textId="77777777" w:rsidR="00800722" w:rsidRDefault="00BF743F" w:rsidP="00BF743F">
      <w:r>
        <w:t>I ac</w:t>
      </w:r>
      <w:r w:rsidR="00800722" w:rsidRPr="00BF743F">
        <w:t>knowledge the information provided is true and correct.</w:t>
      </w:r>
    </w:p>
    <w:p w14:paraId="63F56F7A" w14:textId="77777777" w:rsidR="00AB209F" w:rsidRPr="00BF743F" w:rsidRDefault="00AB209F" w:rsidP="00BF743F"/>
    <w:p w14:paraId="59C27FA6" w14:textId="77777777" w:rsidR="00800722" w:rsidRPr="00BF743F" w:rsidRDefault="00800722" w:rsidP="00BF743F">
      <w:r w:rsidRPr="00BF743F">
        <w:t xml:space="preserve">I agree that </w:t>
      </w:r>
      <w:proofErr w:type="spellStart"/>
      <w:r w:rsidRPr="00BF743F">
        <w:t>Richm</w:t>
      </w:r>
      <w:r w:rsidR="0091654F" w:rsidRPr="00BF743F">
        <w:t>ind</w:t>
      </w:r>
      <w:proofErr w:type="spellEnd"/>
      <w:r w:rsidR="0091654F" w:rsidRPr="00BF743F">
        <w:t xml:space="preserve"> WA</w:t>
      </w:r>
      <w:r w:rsidRPr="00BF743F">
        <w:t xml:space="preserve"> may contact my health service providers to gather additional information to assist with my referral if needed</w:t>
      </w:r>
      <w:r w:rsidRPr="00BF743F">
        <w:rPr>
          <w:spacing w:val="-4"/>
        </w:rPr>
        <w:t>.</w:t>
      </w:r>
    </w:p>
    <w:p w14:paraId="15A7E577" w14:textId="77777777" w:rsidR="00800722" w:rsidRPr="00800722" w:rsidRDefault="00800722" w:rsidP="00800722">
      <w:pPr>
        <w:rPr>
          <w:rFonts w:cs="Segoe UI"/>
          <w:szCs w:val="22"/>
        </w:rPr>
      </w:pPr>
    </w:p>
    <w:tbl>
      <w:tblPr>
        <w:tblW w:w="8670" w:type="dxa"/>
        <w:tblInd w:w="-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2"/>
        <w:gridCol w:w="4709"/>
        <w:gridCol w:w="536"/>
        <w:gridCol w:w="2693"/>
      </w:tblGrid>
      <w:tr w:rsidR="00800722" w:rsidRPr="00104D73" w14:paraId="48A7DEE0" w14:textId="77777777" w:rsidTr="00F227E1">
        <w:trPr>
          <w:trHeight w:val="454"/>
        </w:trPr>
        <w:tc>
          <w:tcPr>
            <w:tcW w:w="732" w:type="dxa"/>
            <w:vAlign w:val="center"/>
          </w:tcPr>
          <w:p w14:paraId="651AB7C2" w14:textId="77777777" w:rsidR="00800722" w:rsidRPr="00F227E1" w:rsidRDefault="00800722" w:rsidP="00F227E1">
            <w:pPr>
              <w:rPr>
                <w:rStyle w:val="SubtleEmphasis"/>
                <w:i w:val="0"/>
                <w:iCs w:val="0"/>
                <w:color w:val="4D4D4F" w:themeColor="background1"/>
              </w:rPr>
            </w:pPr>
            <w:r w:rsidRPr="00F227E1">
              <w:rPr>
                <w:rStyle w:val="SubtleEmphasis"/>
                <w:i w:val="0"/>
                <w:iCs w:val="0"/>
                <w:color w:val="4D4D4F" w:themeColor="background1"/>
              </w:rPr>
              <w:t>Name</w:t>
            </w:r>
          </w:p>
        </w:tc>
        <w:tc>
          <w:tcPr>
            <w:tcW w:w="4709" w:type="dxa"/>
            <w:tcBorders>
              <w:bottom w:val="single" w:sz="4" w:space="0" w:color="E1D7C6" w:themeColor="accent3"/>
            </w:tcBorders>
            <w:vAlign w:val="center"/>
          </w:tcPr>
          <w:sdt>
            <w:sdtPr>
              <w:rPr>
                <w:rFonts w:ascii="Segoe Print" w:hAnsi="Segoe Print"/>
                <w:sz w:val="24"/>
              </w:rPr>
              <w:id w:val="1517431727"/>
              <w:placeholder>
                <w:docPart w:val="182B464FFC6C4EFBB6DE084B64908F1E"/>
              </w:placeholder>
            </w:sdtPr>
            <w:sdtEndPr/>
            <w:sdtContent>
              <w:p w14:paraId="4D0869CA" w14:textId="77777777" w:rsidR="00800722" w:rsidRPr="00B30F30" w:rsidRDefault="00F227E1" w:rsidP="00F227E1">
                <w:pPr>
                  <w:rPr>
                    <w:rStyle w:val="SubtleEmphasis"/>
                    <w:rFonts w:ascii="Segoe Print" w:hAnsi="Segoe Print"/>
                    <w:i w:val="0"/>
                    <w:iCs w:val="0"/>
                    <w:color w:val="4D4D4F" w:themeColor="background1"/>
                  </w:rPr>
                </w:pPr>
                <w:r w:rsidRPr="00B30F30">
                  <w:rPr>
                    <w:rFonts w:ascii="Segoe Print" w:hAnsi="Segoe Print"/>
                    <w:sz w:val="24"/>
                  </w:rPr>
                  <w:t xml:space="preserve">     </w:t>
                </w:r>
              </w:p>
            </w:sdtContent>
          </w:sdt>
        </w:tc>
        <w:tc>
          <w:tcPr>
            <w:tcW w:w="536" w:type="dxa"/>
            <w:vAlign w:val="center"/>
          </w:tcPr>
          <w:p w14:paraId="56CF3BD4" w14:textId="77777777" w:rsidR="00800722" w:rsidRPr="00F227E1" w:rsidRDefault="00800722" w:rsidP="00F227E1">
            <w:pPr>
              <w:rPr>
                <w:rStyle w:val="SubtleEmphasis"/>
                <w:i w:val="0"/>
                <w:iCs w:val="0"/>
                <w:color w:val="4D4D4F" w:themeColor="background1"/>
              </w:rPr>
            </w:pPr>
            <w:r w:rsidRPr="00F227E1">
              <w:rPr>
                <w:rStyle w:val="SubtleEmphasis"/>
                <w:i w:val="0"/>
                <w:iCs w:val="0"/>
                <w:color w:val="4D4D4F" w:themeColor="background1"/>
              </w:rPr>
              <w:t>Date</w:t>
            </w:r>
          </w:p>
        </w:tc>
        <w:sdt>
          <w:sdtPr>
            <w:rPr>
              <w:rStyle w:val="SubtleEmphasis"/>
              <w:i w:val="0"/>
              <w:iCs w:val="0"/>
              <w:color w:val="4D4D4F" w:themeColor="background1"/>
            </w:rPr>
            <w:id w:val="-1363745866"/>
            <w:placeholder>
              <w:docPart w:val="F6500812446D470091EE47B1B85D9BD4"/>
            </w:placeholder>
            <w:showingPlcHdr/>
            <w:date>
              <w:dateFormat w:val="d/MM/yyyy"/>
              <w:lid w:val="en-AU"/>
              <w:storeMappedDataAs w:val="dateTime"/>
              <w:calendar w:val="gregorian"/>
            </w:date>
          </w:sdtPr>
          <w:sdtEndPr>
            <w:rPr>
              <w:rStyle w:val="SubtleEmphasis"/>
            </w:rPr>
          </w:sdtEndPr>
          <w:sdtContent>
            <w:tc>
              <w:tcPr>
                <w:tcW w:w="2693" w:type="dxa"/>
                <w:tcBorders>
                  <w:bottom w:val="single" w:sz="4" w:space="0" w:color="E1D7C6" w:themeColor="accent3"/>
                </w:tcBorders>
                <w:vAlign w:val="center"/>
              </w:tcPr>
              <w:p w14:paraId="67371EDC" w14:textId="77777777" w:rsidR="00800722" w:rsidRPr="00F227E1" w:rsidRDefault="00F227E1" w:rsidP="00F227E1">
                <w:pPr>
                  <w:rPr>
                    <w:rStyle w:val="SubtleEmphasis"/>
                    <w:i w:val="0"/>
                    <w:iCs w:val="0"/>
                    <w:color w:val="4D4D4F" w:themeColor="background1"/>
                  </w:rPr>
                </w:pPr>
                <w:r w:rsidRPr="00F227E1">
                  <w:rPr>
                    <w:rStyle w:val="PlaceholderText"/>
                    <w:rFonts w:eastAsiaTheme="minorHAnsi"/>
                    <w:color w:val="4D4D4F" w:themeColor="background1"/>
                  </w:rPr>
                  <w:t xml:space="preserve">     </w:t>
                </w:r>
              </w:p>
            </w:tc>
          </w:sdtContent>
        </w:sdt>
      </w:tr>
    </w:tbl>
    <w:p w14:paraId="6B1E0200" w14:textId="77777777" w:rsidR="00800722" w:rsidRPr="00104D73" w:rsidRDefault="00800722" w:rsidP="00800722">
      <w:pPr>
        <w:rPr>
          <w:rFonts w:cs="Segoe UI"/>
          <w:szCs w:val="22"/>
        </w:rPr>
      </w:pPr>
    </w:p>
    <w:p w14:paraId="793FB6E7" w14:textId="77777777" w:rsidR="00800722" w:rsidRPr="0091654F" w:rsidRDefault="00800722" w:rsidP="00800722">
      <w:pPr>
        <w:rPr>
          <w:rFonts w:cs="Segoe UI"/>
          <w:b/>
          <w:bCs/>
          <w:i/>
          <w:szCs w:val="22"/>
        </w:rPr>
      </w:pPr>
      <w:r w:rsidRPr="0091654F">
        <w:rPr>
          <w:rFonts w:cs="Segoe UI"/>
          <w:b/>
          <w:bCs/>
          <w:spacing w:val="-6"/>
          <w:szCs w:val="22"/>
        </w:rPr>
        <w:t>To</w:t>
      </w:r>
      <w:r w:rsidRPr="0091654F">
        <w:rPr>
          <w:rFonts w:cs="Segoe UI"/>
          <w:b/>
          <w:bCs/>
          <w:spacing w:val="-31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submit</w:t>
      </w:r>
      <w:r w:rsidRPr="0091654F">
        <w:rPr>
          <w:rFonts w:cs="Segoe UI"/>
          <w:b/>
          <w:bCs/>
          <w:spacing w:val="-30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please</w:t>
      </w:r>
      <w:r w:rsidRPr="0091654F">
        <w:rPr>
          <w:rFonts w:cs="Segoe UI"/>
          <w:b/>
          <w:bCs/>
          <w:spacing w:val="-30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email</w:t>
      </w:r>
      <w:r w:rsidRPr="0091654F">
        <w:rPr>
          <w:rFonts w:cs="Segoe UI"/>
          <w:b/>
          <w:bCs/>
          <w:spacing w:val="-31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completed</w:t>
      </w:r>
      <w:r w:rsidRPr="0091654F">
        <w:rPr>
          <w:rFonts w:cs="Segoe UI"/>
          <w:b/>
          <w:bCs/>
          <w:spacing w:val="-34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form</w:t>
      </w:r>
      <w:r w:rsidRPr="0091654F">
        <w:rPr>
          <w:rFonts w:cs="Segoe UI"/>
          <w:b/>
          <w:bCs/>
          <w:spacing w:val="-34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to</w:t>
      </w:r>
      <w:r w:rsidRPr="0091654F">
        <w:rPr>
          <w:rFonts w:cs="Segoe UI"/>
          <w:b/>
          <w:bCs/>
          <w:spacing w:val="-30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our</w:t>
      </w:r>
      <w:r w:rsidRPr="0091654F">
        <w:rPr>
          <w:rFonts w:cs="Segoe UI"/>
          <w:b/>
          <w:bCs/>
          <w:spacing w:val="-36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Intake</w:t>
      </w:r>
      <w:r w:rsidRPr="0091654F">
        <w:rPr>
          <w:rFonts w:cs="Segoe UI"/>
          <w:b/>
          <w:bCs/>
          <w:spacing w:val="-30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Officer</w:t>
      </w:r>
      <w:r w:rsidRPr="0091654F">
        <w:rPr>
          <w:rFonts w:cs="Segoe UI"/>
          <w:b/>
          <w:bCs/>
          <w:spacing w:val="-36"/>
          <w:szCs w:val="22"/>
        </w:rPr>
        <w:t xml:space="preserve"> </w:t>
      </w:r>
      <w:r w:rsidRPr="0091654F">
        <w:rPr>
          <w:rFonts w:cs="Segoe UI"/>
          <w:b/>
          <w:bCs/>
          <w:spacing w:val="-6"/>
          <w:szCs w:val="22"/>
        </w:rPr>
        <w:t>at</w:t>
      </w:r>
      <w:r w:rsidRPr="0091654F">
        <w:rPr>
          <w:rFonts w:cs="Segoe UI"/>
          <w:b/>
          <w:bCs/>
          <w:spacing w:val="-31"/>
          <w:szCs w:val="22"/>
        </w:rPr>
        <w:t xml:space="preserve"> </w:t>
      </w:r>
      <w:hyperlink r:id="rId16">
        <w:r w:rsidRPr="0091654F">
          <w:rPr>
            <w:rFonts w:cs="Segoe UI"/>
            <w:b/>
            <w:bCs/>
            <w:i/>
            <w:spacing w:val="-6"/>
            <w:szCs w:val="22"/>
          </w:rPr>
          <w:t>intake@rw.org.au</w:t>
        </w:r>
      </w:hyperlink>
    </w:p>
    <w:p w14:paraId="1C58B455" w14:textId="77777777" w:rsidR="00800722" w:rsidRPr="00800722" w:rsidRDefault="00800722" w:rsidP="00800722">
      <w:pPr>
        <w:rPr>
          <w:rFonts w:cs="Segoe UI"/>
          <w:szCs w:val="22"/>
        </w:rPr>
      </w:pPr>
    </w:p>
    <w:sectPr w:rsidR="00800722" w:rsidRPr="00800722" w:rsidSect="003C1192">
      <w:type w:val="continuous"/>
      <w:pgSz w:w="11906" w:h="16838"/>
      <w:pgMar w:top="1985" w:right="1134" w:bottom="1701" w:left="1134" w:header="709" w:footer="74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819F7A" w14:textId="77777777" w:rsidR="00033491" w:rsidRDefault="00033491" w:rsidP="009D5E7E">
      <w:r>
        <w:separator/>
      </w:r>
    </w:p>
  </w:endnote>
  <w:endnote w:type="continuationSeparator" w:id="0">
    <w:p w14:paraId="0CE034E8" w14:textId="77777777" w:rsidR="00033491" w:rsidRDefault="00033491" w:rsidP="009D5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0994511"/>
      <w:docPartObj>
        <w:docPartGallery w:val="Page Numbers (Bottom of Page)"/>
        <w:docPartUnique/>
      </w:docPartObj>
    </w:sdtPr>
    <w:sdtEndPr/>
    <w:sdtContent>
      <w:p w14:paraId="771AEDFB" w14:textId="77777777" w:rsidR="00C354F3" w:rsidRDefault="00C354F3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5F28BCC1" w14:textId="77777777" w:rsidR="00A44544" w:rsidRPr="00A44544" w:rsidRDefault="00A44544" w:rsidP="00A44544">
    <w:pPr>
      <w:jc w:val="righ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3A8CE3" w14:textId="77777777" w:rsidR="00C354F3" w:rsidRPr="005419C6" w:rsidRDefault="00C354F3" w:rsidP="00C354F3">
    <w:pPr>
      <w:jc w:val="right"/>
      <w:rPr>
        <w:sz w:val="20"/>
        <w:szCs w:val="20"/>
      </w:rPr>
    </w:pPr>
    <w:r w:rsidRPr="005419C6">
      <w:rPr>
        <w:sz w:val="20"/>
        <w:szCs w:val="20"/>
      </w:rPr>
      <w:t xml:space="preserve">Document version: </w:t>
    </w:r>
    <w:r>
      <w:rPr>
        <w:sz w:val="20"/>
        <w:szCs w:val="20"/>
      </w:rPr>
      <w:t>001</w:t>
    </w:r>
    <w:r w:rsidRPr="005419C6">
      <w:rPr>
        <w:sz w:val="20"/>
        <w:szCs w:val="20"/>
      </w:rPr>
      <w:t xml:space="preserve"> Updated: </w:t>
    </w:r>
    <w:r>
      <w:rPr>
        <w:sz w:val="20"/>
        <w:szCs w:val="20"/>
      </w:rPr>
      <w:t>21/08/2025</w:t>
    </w:r>
    <w:r w:rsidRPr="005419C6">
      <w:rPr>
        <w:sz w:val="20"/>
        <w:szCs w:val="20"/>
      </w:rPr>
      <w:t xml:space="preserve"> </w:t>
    </w:r>
  </w:p>
  <w:p w14:paraId="003BB9B5" w14:textId="77777777" w:rsidR="00C354F3" w:rsidRPr="00A44544" w:rsidRDefault="00C354F3" w:rsidP="00C354F3">
    <w:pPr>
      <w:jc w:val="right"/>
      <w:rPr>
        <w:sz w:val="20"/>
        <w:szCs w:val="20"/>
      </w:rPr>
    </w:pPr>
    <w:r w:rsidRPr="005419C6">
      <w:rPr>
        <w:sz w:val="20"/>
        <w:szCs w:val="20"/>
      </w:rPr>
      <w:t>Document Owner: Chief Services Officer, Community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F4019" w14:textId="77777777" w:rsidR="00033491" w:rsidRDefault="00033491" w:rsidP="009D5E7E">
      <w:r>
        <w:separator/>
      </w:r>
    </w:p>
  </w:footnote>
  <w:footnote w:type="continuationSeparator" w:id="0">
    <w:p w14:paraId="0451F730" w14:textId="77777777" w:rsidR="00033491" w:rsidRDefault="00033491" w:rsidP="009D5E7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C6425" w14:textId="77777777" w:rsidR="009D5E7E" w:rsidRDefault="003107EE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6892878" wp14:editId="46E245FB">
          <wp:simplePos x="0" y="0"/>
          <wp:positionH relativeFrom="column">
            <wp:posOffset>-701040</wp:posOffset>
          </wp:positionH>
          <wp:positionV relativeFrom="paragraph">
            <wp:posOffset>-421639</wp:posOffset>
          </wp:positionV>
          <wp:extent cx="7513924" cy="10628566"/>
          <wp:effectExtent l="0" t="0" r="0" b="1905"/>
          <wp:wrapNone/>
          <wp:docPr id="137357800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195839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13924" cy="1062856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B10050" w14:textId="77777777" w:rsidR="003107EE" w:rsidRDefault="003107EE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1A38579" wp14:editId="29446440">
          <wp:simplePos x="0" y="0"/>
          <wp:positionH relativeFrom="column">
            <wp:posOffset>-710565</wp:posOffset>
          </wp:positionH>
          <wp:positionV relativeFrom="paragraph">
            <wp:posOffset>-421640</wp:posOffset>
          </wp:positionV>
          <wp:extent cx="7512172" cy="10626088"/>
          <wp:effectExtent l="0" t="0" r="0" b="4445"/>
          <wp:wrapNone/>
          <wp:docPr id="112897769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8631759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12172" cy="106260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41AFE" w14:textId="77777777" w:rsidR="00C354F3" w:rsidRDefault="00C354F3">
    <w:pPr>
      <w:pStyle w:val="Header"/>
    </w:pPr>
    <w:r>
      <w:rPr>
        <w:noProof/>
      </w:rPr>
      <w:drawing>
        <wp:anchor distT="0" distB="0" distL="114300" distR="114300" simplePos="0" relativeHeight="251662336" behindDoc="1" locked="0" layoutInCell="1" allowOverlap="1" wp14:anchorId="3FC6B74D" wp14:editId="4572ECD3">
          <wp:simplePos x="0" y="0"/>
          <wp:positionH relativeFrom="column">
            <wp:posOffset>-710565</wp:posOffset>
          </wp:positionH>
          <wp:positionV relativeFrom="paragraph">
            <wp:posOffset>-421640</wp:posOffset>
          </wp:positionV>
          <wp:extent cx="7512172" cy="10626088"/>
          <wp:effectExtent l="0" t="0" r="0" b="4445"/>
          <wp:wrapNone/>
          <wp:docPr id="126824908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8631759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12172" cy="106260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0334D"/>
    <w:multiLevelType w:val="hybridMultilevel"/>
    <w:tmpl w:val="7D324742"/>
    <w:lvl w:ilvl="0" w:tplc="A9A814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CA4" w:themeColor="text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517FC"/>
    <w:multiLevelType w:val="hybridMultilevel"/>
    <w:tmpl w:val="8BF4A4E4"/>
    <w:lvl w:ilvl="0" w:tplc="97704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F6AC8"/>
    <w:multiLevelType w:val="hybridMultilevel"/>
    <w:tmpl w:val="7F985BD2"/>
    <w:lvl w:ilvl="0" w:tplc="A9A814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CA4" w:themeColor="text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19779A"/>
    <w:multiLevelType w:val="hybridMultilevel"/>
    <w:tmpl w:val="757CA1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56198"/>
    <w:multiLevelType w:val="hybridMultilevel"/>
    <w:tmpl w:val="A0E62A06"/>
    <w:lvl w:ilvl="0" w:tplc="97704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25480"/>
    <w:multiLevelType w:val="hybridMultilevel"/>
    <w:tmpl w:val="0A1E959C"/>
    <w:lvl w:ilvl="0" w:tplc="97704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F51BF9"/>
    <w:multiLevelType w:val="hybridMultilevel"/>
    <w:tmpl w:val="1C84364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54361BD"/>
    <w:multiLevelType w:val="hybridMultilevel"/>
    <w:tmpl w:val="03089E4C"/>
    <w:lvl w:ilvl="0" w:tplc="D7DA62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DC5E33" w:themeColor="background2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D752D9"/>
    <w:multiLevelType w:val="hybridMultilevel"/>
    <w:tmpl w:val="45509D1C"/>
    <w:lvl w:ilvl="0" w:tplc="53A41C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07CA4" w:themeColor="text2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C4330A"/>
    <w:multiLevelType w:val="hybridMultilevel"/>
    <w:tmpl w:val="7B0285E0"/>
    <w:lvl w:ilvl="0" w:tplc="1C0EAD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335254"/>
    <w:multiLevelType w:val="hybridMultilevel"/>
    <w:tmpl w:val="34FAD4FC"/>
    <w:lvl w:ilvl="0" w:tplc="97704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E81976"/>
    <w:multiLevelType w:val="hybridMultilevel"/>
    <w:tmpl w:val="5A364442"/>
    <w:lvl w:ilvl="0" w:tplc="97704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EE5BE4"/>
    <w:multiLevelType w:val="hybridMultilevel"/>
    <w:tmpl w:val="2BE42726"/>
    <w:lvl w:ilvl="0" w:tplc="D7DA62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DC5E33" w:themeColor="background2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DC6178"/>
    <w:multiLevelType w:val="hybridMultilevel"/>
    <w:tmpl w:val="747C17F2"/>
    <w:lvl w:ilvl="0" w:tplc="6FFA4A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DC5E33" w:themeColor="background2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884BA3"/>
    <w:multiLevelType w:val="hybridMultilevel"/>
    <w:tmpl w:val="D9AE8A36"/>
    <w:lvl w:ilvl="0" w:tplc="977046B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72F4F89"/>
    <w:multiLevelType w:val="hybridMultilevel"/>
    <w:tmpl w:val="EAE4C3F0"/>
    <w:lvl w:ilvl="0" w:tplc="A9A814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CA4" w:themeColor="text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9B4712"/>
    <w:multiLevelType w:val="hybridMultilevel"/>
    <w:tmpl w:val="F7FE5042"/>
    <w:lvl w:ilvl="0" w:tplc="D7DA62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DC5E33" w:themeColor="background2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B92804"/>
    <w:multiLevelType w:val="hybridMultilevel"/>
    <w:tmpl w:val="A88C93F6"/>
    <w:lvl w:ilvl="0" w:tplc="97704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662E31"/>
    <w:multiLevelType w:val="hybridMultilevel"/>
    <w:tmpl w:val="E3B680AA"/>
    <w:lvl w:ilvl="0" w:tplc="D7DA62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DC5E33" w:themeColor="background2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B24C30"/>
    <w:multiLevelType w:val="hybridMultilevel"/>
    <w:tmpl w:val="B44EB7EC"/>
    <w:lvl w:ilvl="0" w:tplc="6FFA4A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DC5E33" w:themeColor="background2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1A25A2"/>
    <w:multiLevelType w:val="hybridMultilevel"/>
    <w:tmpl w:val="BD0E4222"/>
    <w:lvl w:ilvl="0" w:tplc="97704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744A5A"/>
    <w:multiLevelType w:val="hybridMultilevel"/>
    <w:tmpl w:val="2E908EE0"/>
    <w:lvl w:ilvl="0" w:tplc="97704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B460A9"/>
    <w:multiLevelType w:val="hybridMultilevel"/>
    <w:tmpl w:val="EB583BEE"/>
    <w:lvl w:ilvl="0" w:tplc="1C0EAD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F3342E"/>
    <w:multiLevelType w:val="hybridMultilevel"/>
    <w:tmpl w:val="0676359A"/>
    <w:lvl w:ilvl="0" w:tplc="977046B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C32039E"/>
    <w:multiLevelType w:val="hybridMultilevel"/>
    <w:tmpl w:val="D736D950"/>
    <w:lvl w:ilvl="0" w:tplc="D7DA62D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DC5E33" w:themeColor="background2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EC41B1"/>
    <w:multiLevelType w:val="hybridMultilevel"/>
    <w:tmpl w:val="A5682D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A06FC1"/>
    <w:multiLevelType w:val="hybridMultilevel"/>
    <w:tmpl w:val="41583976"/>
    <w:lvl w:ilvl="0" w:tplc="977046B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5EC2962"/>
    <w:multiLevelType w:val="hybridMultilevel"/>
    <w:tmpl w:val="8228DDEE"/>
    <w:lvl w:ilvl="0" w:tplc="53A41C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07CA4" w:themeColor="text2"/>
        <w:sz w:val="22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7513B31"/>
    <w:multiLevelType w:val="hybridMultilevel"/>
    <w:tmpl w:val="0EF89760"/>
    <w:lvl w:ilvl="0" w:tplc="97704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45571" w:themeColor="text1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B537BB"/>
    <w:multiLevelType w:val="hybridMultilevel"/>
    <w:tmpl w:val="CD8CFD80"/>
    <w:lvl w:ilvl="0" w:tplc="53A41C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 w:val="0"/>
        <w:color w:val="007CA4" w:themeColor="text2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2866561">
    <w:abstractNumId w:val="7"/>
  </w:num>
  <w:num w:numId="2" w16cid:durableId="311643625">
    <w:abstractNumId w:val="8"/>
  </w:num>
  <w:num w:numId="3" w16cid:durableId="1249581770">
    <w:abstractNumId w:val="16"/>
  </w:num>
  <w:num w:numId="4" w16cid:durableId="1347556544">
    <w:abstractNumId w:val="9"/>
  </w:num>
  <w:num w:numId="5" w16cid:durableId="702436964">
    <w:abstractNumId w:val="27"/>
  </w:num>
  <w:num w:numId="6" w16cid:durableId="2076005882">
    <w:abstractNumId w:val="12"/>
  </w:num>
  <w:num w:numId="7" w16cid:durableId="1448966017">
    <w:abstractNumId w:val="24"/>
  </w:num>
  <w:num w:numId="8" w16cid:durableId="572010494">
    <w:abstractNumId w:val="22"/>
  </w:num>
  <w:num w:numId="9" w16cid:durableId="1412772189">
    <w:abstractNumId w:val="18"/>
  </w:num>
  <w:num w:numId="10" w16cid:durableId="1101493828">
    <w:abstractNumId w:val="29"/>
  </w:num>
  <w:num w:numId="11" w16cid:durableId="1810441712">
    <w:abstractNumId w:val="25"/>
  </w:num>
  <w:num w:numId="12" w16cid:durableId="935093187">
    <w:abstractNumId w:val="6"/>
  </w:num>
  <w:num w:numId="13" w16cid:durableId="1809319385">
    <w:abstractNumId w:val="0"/>
  </w:num>
  <w:num w:numId="14" w16cid:durableId="1365790003">
    <w:abstractNumId w:val="3"/>
  </w:num>
  <w:num w:numId="15" w16cid:durableId="1614556037">
    <w:abstractNumId w:val="15"/>
  </w:num>
  <w:num w:numId="16" w16cid:durableId="128910509">
    <w:abstractNumId w:val="2"/>
  </w:num>
  <w:num w:numId="17" w16cid:durableId="87776458">
    <w:abstractNumId w:val="1"/>
  </w:num>
  <w:num w:numId="18" w16cid:durableId="378019306">
    <w:abstractNumId w:val="20"/>
  </w:num>
  <w:num w:numId="19" w16cid:durableId="1038823779">
    <w:abstractNumId w:val="21"/>
  </w:num>
  <w:num w:numId="20" w16cid:durableId="724723403">
    <w:abstractNumId w:val="19"/>
  </w:num>
  <w:num w:numId="21" w16cid:durableId="2081754106">
    <w:abstractNumId w:val="13"/>
  </w:num>
  <w:num w:numId="22" w16cid:durableId="33508190">
    <w:abstractNumId w:val="28"/>
  </w:num>
  <w:num w:numId="23" w16cid:durableId="240798815">
    <w:abstractNumId w:val="14"/>
  </w:num>
  <w:num w:numId="24" w16cid:durableId="902258172">
    <w:abstractNumId w:val="17"/>
  </w:num>
  <w:num w:numId="25" w16cid:durableId="921261998">
    <w:abstractNumId w:val="23"/>
  </w:num>
  <w:num w:numId="26" w16cid:durableId="36197899">
    <w:abstractNumId w:val="10"/>
  </w:num>
  <w:num w:numId="27" w16cid:durableId="24717631">
    <w:abstractNumId w:val="5"/>
  </w:num>
  <w:num w:numId="28" w16cid:durableId="802432338">
    <w:abstractNumId w:val="26"/>
  </w:num>
  <w:num w:numId="29" w16cid:durableId="985470086">
    <w:abstractNumId w:val="4"/>
  </w:num>
  <w:num w:numId="30" w16cid:durableId="15742443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attachedTemplate r:id="rId1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491"/>
    <w:rsid w:val="00004224"/>
    <w:rsid w:val="00012EA9"/>
    <w:rsid w:val="00013023"/>
    <w:rsid w:val="00021A18"/>
    <w:rsid w:val="00022A6D"/>
    <w:rsid w:val="00022D7D"/>
    <w:rsid w:val="00033491"/>
    <w:rsid w:val="0003453A"/>
    <w:rsid w:val="00052EB2"/>
    <w:rsid w:val="00062408"/>
    <w:rsid w:val="000B1C05"/>
    <w:rsid w:val="000B1C5D"/>
    <w:rsid w:val="000F7A92"/>
    <w:rsid w:val="00104D73"/>
    <w:rsid w:val="00117925"/>
    <w:rsid w:val="001830B6"/>
    <w:rsid w:val="00280B6B"/>
    <w:rsid w:val="003107EE"/>
    <w:rsid w:val="003561A5"/>
    <w:rsid w:val="003C1192"/>
    <w:rsid w:val="003C6445"/>
    <w:rsid w:val="003D2EA3"/>
    <w:rsid w:val="003D3E52"/>
    <w:rsid w:val="00412DE7"/>
    <w:rsid w:val="00440E9D"/>
    <w:rsid w:val="00441A97"/>
    <w:rsid w:val="00454AFF"/>
    <w:rsid w:val="0046668F"/>
    <w:rsid w:val="00480241"/>
    <w:rsid w:val="004C51BC"/>
    <w:rsid w:val="0052665E"/>
    <w:rsid w:val="00531647"/>
    <w:rsid w:val="00547D9D"/>
    <w:rsid w:val="0056351E"/>
    <w:rsid w:val="0056759C"/>
    <w:rsid w:val="005C18AE"/>
    <w:rsid w:val="005C2B8B"/>
    <w:rsid w:val="005D2E63"/>
    <w:rsid w:val="005E07BC"/>
    <w:rsid w:val="005F7C44"/>
    <w:rsid w:val="006010AA"/>
    <w:rsid w:val="006428BB"/>
    <w:rsid w:val="00645CB2"/>
    <w:rsid w:val="0076487D"/>
    <w:rsid w:val="0077029C"/>
    <w:rsid w:val="00795460"/>
    <w:rsid w:val="00797F97"/>
    <w:rsid w:val="00800722"/>
    <w:rsid w:val="008049CB"/>
    <w:rsid w:val="00821C16"/>
    <w:rsid w:val="008378A9"/>
    <w:rsid w:val="00837AAA"/>
    <w:rsid w:val="008667DD"/>
    <w:rsid w:val="00892B78"/>
    <w:rsid w:val="008B46CE"/>
    <w:rsid w:val="008C0C9B"/>
    <w:rsid w:val="008C0D3D"/>
    <w:rsid w:val="008D0838"/>
    <w:rsid w:val="008F152E"/>
    <w:rsid w:val="00906CF0"/>
    <w:rsid w:val="0091654F"/>
    <w:rsid w:val="00934CCF"/>
    <w:rsid w:val="009969E5"/>
    <w:rsid w:val="009A410E"/>
    <w:rsid w:val="009B2F92"/>
    <w:rsid w:val="009B4D4A"/>
    <w:rsid w:val="009D1180"/>
    <w:rsid w:val="009D225F"/>
    <w:rsid w:val="009D5166"/>
    <w:rsid w:val="009D5848"/>
    <w:rsid w:val="009D5E7E"/>
    <w:rsid w:val="009E4A4C"/>
    <w:rsid w:val="00A04981"/>
    <w:rsid w:val="00A05C11"/>
    <w:rsid w:val="00A20D90"/>
    <w:rsid w:val="00A31075"/>
    <w:rsid w:val="00A44544"/>
    <w:rsid w:val="00A54EDE"/>
    <w:rsid w:val="00A55FBF"/>
    <w:rsid w:val="00A70A9F"/>
    <w:rsid w:val="00AB209F"/>
    <w:rsid w:val="00AD278C"/>
    <w:rsid w:val="00AD5BB9"/>
    <w:rsid w:val="00AE1360"/>
    <w:rsid w:val="00B2779B"/>
    <w:rsid w:val="00B30F30"/>
    <w:rsid w:val="00BC6FB8"/>
    <w:rsid w:val="00BF743F"/>
    <w:rsid w:val="00C15278"/>
    <w:rsid w:val="00C17449"/>
    <w:rsid w:val="00C17943"/>
    <w:rsid w:val="00C354F3"/>
    <w:rsid w:val="00C35E89"/>
    <w:rsid w:val="00C44AD7"/>
    <w:rsid w:val="00C7607F"/>
    <w:rsid w:val="00CB2CC0"/>
    <w:rsid w:val="00D16417"/>
    <w:rsid w:val="00D629E9"/>
    <w:rsid w:val="00D81B01"/>
    <w:rsid w:val="00DB111E"/>
    <w:rsid w:val="00DF1856"/>
    <w:rsid w:val="00E36B0B"/>
    <w:rsid w:val="00E46E0A"/>
    <w:rsid w:val="00E50602"/>
    <w:rsid w:val="00E6376C"/>
    <w:rsid w:val="00E722F9"/>
    <w:rsid w:val="00E756E7"/>
    <w:rsid w:val="00ED1D99"/>
    <w:rsid w:val="00F227E1"/>
    <w:rsid w:val="00F27076"/>
    <w:rsid w:val="00F36F59"/>
    <w:rsid w:val="00F61A03"/>
    <w:rsid w:val="00FA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2467BF"/>
  <w15:chartTrackingRefBased/>
  <w15:docId w15:val="{6A0EE257-A83B-48D7-8E50-CFCBEB081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B0B"/>
    <w:pPr>
      <w:spacing w:after="0" w:line="240" w:lineRule="auto"/>
    </w:pPr>
    <w:rPr>
      <w:rFonts w:ascii="Segoe UI" w:eastAsia="Times New Roman" w:hAnsi="Segoe UI" w:cs="Times New Roman"/>
      <w:color w:val="4D4D4F" w:themeColor="background1"/>
      <w:kern w:val="0"/>
      <w:sz w:val="22"/>
      <w:lang w:eastAsia="en-AU"/>
      <w14:ligatures w14:val="none"/>
    </w:rPr>
  </w:style>
  <w:style w:type="paragraph" w:styleId="Heading1">
    <w:name w:val="heading 1"/>
    <w:basedOn w:val="Normal"/>
    <w:next w:val="Normal"/>
    <w:link w:val="Heading1Char"/>
    <w:autoRedefine/>
    <w:qFormat/>
    <w:rsid w:val="00E36B0B"/>
    <w:pPr>
      <w:keepNext/>
      <w:keepLines/>
      <w:outlineLvl w:val="0"/>
    </w:pPr>
    <w:rPr>
      <w:rFonts w:eastAsiaTheme="majorEastAsia" w:cstheme="majorBidi"/>
      <w:b/>
      <w:noProof/>
      <w:color w:val="045571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280B6B"/>
    <w:pPr>
      <w:keepNext/>
      <w:keepLines/>
      <w:spacing w:before="160" w:after="80"/>
      <w:outlineLvl w:val="1"/>
    </w:pPr>
    <w:rPr>
      <w:rFonts w:eastAsiaTheme="majorEastAsia" w:cstheme="majorBidi"/>
      <w:b/>
      <w:color w:val="007CA4" w:themeColor="text2"/>
      <w:sz w:val="32"/>
      <w:szCs w:val="32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280B6B"/>
    <w:pPr>
      <w:keepNext/>
      <w:keepLines/>
      <w:spacing w:before="160" w:after="80"/>
      <w:outlineLvl w:val="2"/>
    </w:pPr>
    <w:rPr>
      <w:rFonts w:eastAsiaTheme="majorEastAsia" w:cstheme="majorBidi"/>
      <w:b/>
      <w:color w:val="DC5E33" w:themeColor="background2"/>
      <w:sz w:val="28"/>
      <w:szCs w:val="28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D2EA3"/>
    <w:pPr>
      <w:keepNext/>
      <w:keepLines/>
      <w:spacing w:before="80" w:after="40"/>
      <w:outlineLvl w:val="3"/>
    </w:pPr>
    <w:rPr>
      <w:rFonts w:eastAsiaTheme="majorEastAsia" w:cstheme="majorBidi"/>
      <w:b/>
      <w:iCs/>
      <w:color w:val="045571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AE136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BA315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1360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08B7F5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1360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08B7F5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1360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0680AA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1360"/>
    <w:pPr>
      <w:keepNext/>
      <w:keepLines/>
      <w:outlineLvl w:val="8"/>
    </w:pPr>
    <w:rPr>
      <w:rFonts w:asciiTheme="minorHAnsi" w:eastAsiaTheme="majorEastAsia" w:hAnsiTheme="minorHAnsi" w:cstheme="majorBidi"/>
      <w:color w:val="0680AA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Quote">
    <w:name w:val="Quote"/>
    <w:basedOn w:val="Normal"/>
    <w:next w:val="Normal"/>
    <w:link w:val="QuoteChar"/>
    <w:autoRedefine/>
    <w:uiPriority w:val="29"/>
    <w:qFormat/>
    <w:rsid w:val="009D5E7E"/>
    <w:pPr>
      <w:spacing w:before="160"/>
      <w:jc w:val="center"/>
    </w:pPr>
    <w:rPr>
      <w:iCs/>
      <w:color w:val="045571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D5E7E"/>
    <w:rPr>
      <w:rFonts w:ascii="Segoe UI" w:hAnsi="Segoe UI"/>
      <w:iCs/>
      <w:color w:val="045571" w:themeColor="text1"/>
      <w:sz w:val="22"/>
    </w:rPr>
  </w:style>
  <w:style w:type="character" w:customStyle="1" w:styleId="Heading1Char">
    <w:name w:val="Heading 1 Char"/>
    <w:basedOn w:val="DefaultParagraphFont"/>
    <w:link w:val="Heading1"/>
    <w:rsid w:val="00E36B0B"/>
    <w:rPr>
      <w:rFonts w:ascii="Segoe UI" w:eastAsiaTheme="majorEastAsia" w:hAnsi="Segoe UI" w:cstheme="majorBidi"/>
      <w:b/>
      <w:noProof/>
      <w:color w:val="045571" w:themeColor="text1"/>
      <w:kern w:val="0"/>
      <w:sz w:val="40"/>
      <w:szCs w:val="40"/>
      <w:lang w:eastAsia="en-AU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280B6B"/>
    <w:rPr>
      <w:rFonts w:ascii="Segoe UI" w:eastAsiaTheme="majorEastAsia" w:hAnsi="Segoe UI" w:cstheme="majorBidi"/>
      <w:b/>
      <w:color w:val="007CA4" w:themeColor="text2"/>
      <w:kern w:val="0"/>
      <w:sz w:val="32"/>
      <w:szCs w:val="32"/>
      <w:lang w:eastAsia="en-AU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280B6B"/>
    <w:rPr>
      <w:rFonts w:ascii="Segoe UI" w:eastAsiaTheme="majorEastAsia" w:hAnsi="Segoe UI" w:cstheme="majorBidi"/>
      <w:b/>
      <w:color w:val="DC5E33" w:themeColor="background2"/>
      <w:kern w:val="0"/>
      <w:sz w:val="28"/>
      <w:szCs w:val="28"/>
      <w:lang w:eastAsia="en-AU"/>
      <w14:ligatures w14:val="none"/>
    </w:rPr>
  </w:style>
  <w:style w:type="paragraph" w:styleId="IntenseQuote">
    <w:name w:val="Intense Quote"/>
    <w:basedOn w:val="Normal"/>
    <w:next w:val="Normal"/>
    <w:link w:val="IntenseQuoteChar"/>
    <w:autoRedefine/>
    <w:uiPriority w:val="30"/>
    <w:rsid w:val="00D81B01"/>
    <w:pPr>
      <w:pBdr>
        <w:top w:val="single" w:sz="4" w:space="10" w:color="BA315B" w:themeColor="accent1" w:themeShade="BF"/>
        <w:bottom w:val="single" w:sz="4" w:space="10" w:color="BA315B" w:themeColor="accent1" w:themeShade="BF"/>
      </w:pBdr>
      <w:spacing w:before="360" w:after="360"/>
      <w:ind w:left="864" w:right="864"/>
      <w:jc w:val="center"/>
    </w:pPr>
    <w:rPr>
      <w:i/>
      <w:iCs/>
      <w:color w:val="D66588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B01"/>
    <w:rPr>
      <w:rFonts w:ascii="Arial" w:hAnsi="Arial"/>
      <w:i/>
      <w:iCs/>
      <w:color w:val="D66588" w:themeColor="accent1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3D2EA3"/>
    <w:rPr>
      <w:rFonts w:ascii="Segoe UI" w:eastAsiaTheme="majorEastAsia" w:hAnsi="Segoe UI" w:cstheme="majorBidi"/>
      <w:b/>
      <w:iCs/>
      <w:color w:val="045571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1360"/>
    <w:rPr>
      <w:rFonts w:eastAsiaTheme="majorEastAsia" w:cstheme="majorBidi"/>
      <w:color w:val="BA315B" w:themeColor="accent1" w:themeShade="BF"/>
      <w:sz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1360"/>
    <w:rPr>
      <w:rFonts w:eastAsiaTheme="majorEastAsia" w:cstheme="majorBidi"/>
      <w:i/>
      <w:iCs/>
      <w:color w:val="08B7F5" w:themeColor="text1" w:themeTint="A6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1360"/>
    <w:rPr>
      <w:rFonts w:eastAsiaTheme="majorEastAsia" w:cstheme="majorBidi"/>
      <w:color w:val="08B7F5" w:themeColor="text1" w:themeTint="A6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1360"/>
    <w:rPr>
      <w:rFonts w:eastAsiaTheme="majorEastAsia" w:cstheme="majorBidi"/>
      <w:i/>
      <w:iCs/>
      <w:color w:val="0680AA" w:themeColor="text1" w:themeTint="D8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1360"/>
    <w:rPr>
      <w:rFonts w:eastAsiaTheme="majorEastAsia" w:cstheme="majorBidi"/>
      <w:color w:val="0680AA" w:themeColor="text1" w:themeTint="D8"/>
      <w:sz w:val="22"/>
    </w:rPr>
  </w:style>
  <w:style w:type="paragraph" w:styleId="Title">
    <w:name w:val="Title"/>
    <w:basedOn w:val="Normal"/>
    <w:next w:val="Normal"/>
    <w:link w:val="TitleChar"/>
    <w:uiPriority w:val="10"/>
    <w:rsid w:val="00AE13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13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AE1360"/>
    <w:pPr>
      <w:numPr>
        <w:ilvl w:val="1"/>
      </w:numPr>
    </w:pPr>
    <w:rPr>
      <w:rFonts w:asciiTheme="minorHAnsi" w:eastAsiaTheme="majorEastAsia" w:hAnsiTheme="minorHAnsi" w:cstheme="majorBidi"/>
      <w:color w:val="08B7F5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1360"/>
    <w:rPr>
      <w:rFonts w:eastAsiaTheme="majorEastAsia" w:cstheme="majorBidi"/>
      <w:color w:val="08B7F5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1"/>
    <w:rsid w:val="00AE13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rsid w:val="00AE1360"/>
    <w:rPr>
      <w:i/>
      <w:iCs/>
      <w:color w:val="BA315B" w:themeColor="accent1" w:themeShade="BF"/>
    </w:rPr>
  </w:style>
  <w:style w:type="character" w:styleId="IntenseReference">
    <w:name w:val="Intense Reference"/>
    <w:basedOn w:val="DefaultParagraphFont"/>
    <w:uiPriority w:val="32"/>
    <w:rsid w:val="00AE1360"/>
    <w:rPr>
      <w:b/>
      <w:bCs/>
      <w:smallCaps/>
      <w:color w:val="BA315B" w:themeColor="accent1" w:themeShade="BF"/>
      <w:spacing w:val="5"/>
    </w:rPr>
  </w:style>
  <w:style w:type="character" w:styleId="SubtleEmphasis">
    <w:name w:val="Subtle Emphasis"/>
    <w:basedOn w:val="DefaultParagraphFont"/>
    <w:uiPriority w:val="19"/>
    <w:qFormat/>
    <w:rsid w:val="00280B6B"/>
    <w:rPr>
      <w:rFonts w:ascii="Segoe UI" w:hAnsi="Segoe UI"/>
      <w:i/>
      <w:iCs/>
      <w:color w:val="045571" w:themeColor="text1"/>
      <w:sz w:val="24"/>
    </w:rPr>
  </w:style>
  <w:style w:type="character" w:styleId="Emphasis">
    <w:name w:val="Emphasis"/>
    <w:basedOn w:val="DefaultParagraphFont"/>
    <w:uiPriority w:val="20"/>
    <w:qFormat/>
    <w:rsid w:val="00280B6B"/>
    <w:rPr>
      <w:rFonts w:ascii="Segoe UI" w:hAnsi="Segoe UI"/>
      <w:i/>
      <w:iCs/>
      <w:color w:val="045571" w:themeColor="text1"/>
      <w:sz w:val="28"/>
    </w:rPr>
  </w:style>
  <w:style w:type="paragraph" w:styleId="Header">
    <w:name w:val="header"/>
    <w:basedOn w:val="Normal"/>
    <w:link w:val="HeaderChar"/>
    <w:uiPriority w:val="99"/>
    <w:unhideWhenUsed/>
    <w:rsid w:val="009D5E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5E7E"/>
    <w:rPr>
      <w:rFonts w:ascii="Segoe UI" w:hAnsi="Segoe UI"/>
      <w:color w:val="4D4D4F" w:themeColor="background1"/>
      <w:sz w:val="22"/>
    </w:rPr>
  </w:style>
  <w:style w:type="paragraph" w:styleId="Footer">
    <w:name w:val="footer"/>
    <w:basedOn w:val="Normal"/>
    <w:link w:val="FooterChar"/>
    <w:uiPriority w:val="99"/>
    <w:unhideWhenUsed/>
    <w:rsid w:val="009D5E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5E7E"/>
    <w:rPr>
      <w:rFonts w:ascii="Segoe UI" w:hAnsi="Segoe UI"/>
      <w:color w:val="4D4D4F" w:themeColor="background1"/>
      <w:sz w:val="22"/>
    </w:rPr>
  </w:style>
  <w:style w:type="table" w:styleId="TableGrid">
    <w:name w:val="Table Grid"/>
    <w:aliases w:val="Smple Table"/>
    <w:basedOn w:val="TableNormal"/>
    <w:uiPriority w:val="39"/>
    <w:rsid w:val="003107EE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TableNormal"/>
    <w:next w:val="PlainTable4"/>
    <w:uiPriority w:val="44"/>
    <w:rsid w:val="00A44544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PlainTable4">
    <w:name w:val="Plain Table 4"/>
    <w:basedOn w:val="TableNormal"/>
    <w:uiPriority w:val="44"/>
    <w:rsid w:val="00A4454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9494A" w:themeFill="background1" w:themeFillShade="F2"/>
      </w:tcPr>
    </w:tblStylePr>
    <w:tblStylePr w:type="band1Horz">
      <w:tblPr/>
      <w:tcPr>
        <w:shd w:val="clear" w:color="auto" w:fill="49494A" w:themeFill="background1" w:themeFillShade="F2"/>
      </w:tcPr>
    </w:tblStylePr>
  </w:style>
  <w:style w:type="table" w:customStyle="1" w:styleId="SimpleBorders">
    <w:name w:val="Simple Borders"/>
    <w:basedOn w:val="TableNormal"/>
    <w:uiPriority w:val="99"/>
    <w:rsid w:val="00A44544"/>
    <w:pPr>
      <w:spacing w:after="0" w:line="240" w:lineRule="auto"/>
    </w:pPr>
    <w:rPr>
      <w:kern w:val="0"/>
      <w:sz w:val="22"/>
      <w:szCs w:val="22"/>
      <w14:ligatures w14:val="none"/>
    </w:rPr>
    <w:tblPr/>
  </w:style>
  <w:style w:type="character" w:styleId="Hyperlink">
    <w:name w:val="Hyperlink"/>
    <w:basedOn w:val="DefaultParagraphFont"/>
    <w:uiPriority w:val="99"/>
    <w:unhideWhenUsed/>
    <w:rsid w:val="009D1180"/>
    <w:rPr>
      <w:color w:val="0000FF"/>
      <w:u w:val="single"/>
    </w:rPr>
  </w:style>
  <w:style w:type="character" w:customStyle="1" w:styleId="boldit">
    <w:name w:val="boldit"/>
    <w:basedOn w:val="DefaultParagraphFont"/>
    <w:rsid w:val="009D1180"/>
  </w:style>
  <w:style w:type="paragraph" w:styleId="BodyText">
    <w:name w:val="Body Text"/>
    <w:basedOn w:val="Normal"/>
    <w:link w:val="BodyTextChar"/>
    <w:uiPriority w:val="1"/>
    <w:rsid w:val="00E756E7"/>
    <w:pPr>
      <w:widowControl w:val="0"/>
      <w:autoSpaceDE w:val="0"/>
      <w:autoSpaceDN w:val="0"/>
    </w:pPr>
    <w:rPr>
      <w:rFonts w:ascii="Calibri" w:eastAsia="Calibri" w:hAnsi="Calibri" w:cs="Calibri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E756E7"/>
    <w:rPr>
      <w:rFonts w:ascii="Calibri" w:eastAsia="Calibri" w:hAnsi="Calibri" w:cs="Calibri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rsid w:val="00800722"/>
    <w:pPr>
      <w:widowControl w:val="0"/>
      <w:autoSpaceDE w:val="0"/>
      <w:autoSpaceDN w:val="0"/>
    </w:pPr>
    <w:rPr>
      <w:rFonts w:ascii="Century Gothic" w:eastAsia="Century Gothic" w:hAnsi="Century Gothic" w:cs="Century Gothic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0F7A9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intake@rw.org.au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h.anselmo\OneDrive%20-%20Richmond%20Wellbeing\Documents%20-%20Marketing%20&amp;%20Communications\1.%20RICHMIND%20WA%20BRANDING\DRAFTS\Service%20docs\Operational%20Docs\Community%20based\Moorditj%20Djerpin%20Wirrin%20Referral%20Form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3466D3F3ADD497DBF4C177422D18C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815833-4347-491B-A305-E8E7EE902DFF}"/>
      </w:docPartPr>
      <w:docPartBody>
        <w:p w:rsidR="000357FE" w:rsidRDefault="000357FE">
          <w:pPr>
            <w:pStyle w:val="E3466D3F3ADD497DBF4C177422D18C66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0E7FB0CB6D4CC5BC9E2489F10D1B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64C9A9-C15E-4730-AB16-69DC63C619CD}"/>
      </w:docPartPr>
      <w:docPartBody>
        <w:p w:rsidR="000357FE" w:rsidRDefault="000357FE">
          <w:pPr>
            <w:pStyle w:val="BC0E7FB0CB6D4CC5BC9E2489F10D1BDE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0F513D583AA4886902A4370383C81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5358EB-66F5-4387-A15E-D551FD3671CB}"/>
      </w:docPartPr>
      <w:docPartBody>
        <w:p w:rsidR="000357FE" w:rsidRDefault="000357FE">
          <w:pPr>
            <w:pStyle w:val="C0F513D583AA4886902A4370383C8133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C6E976A16EA47CB8172133C566746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F12AC6-250A-42BC-BC65-F50E411A352A}"/>
      </w:docPartPr>
      <w:docPartBody>
        <w:p w:rsidR="000357FE" w:rsidRDefault="000357FE">
          <w:pPr>
            <w:pStyle w:val="BC6E976A16EA47CB8172133C5667464C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53414B36A0749F88013BAD94A0C02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B228FF-69D7-45B0-92FB-83ECA5D474E6}"/>
      </w:docPartPr>
      <w:docPartBody>
        <w:p w:rsidR="000357FE" w:rsidRDefault="000357FE">
          <w:pPr>
            <w:pStyle w:val="853414B36A0749F88013BAD94A0C0204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BDCC9C2787E4437A687943E5A580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CB5E95-E7B3-46EB-B070-ABFF888FB4EE}"/>
      </w:docPartPr>
      <w:docPartBody>
        <w:p w:rsidR="000357FE" w:rsidRDefault="000357FE">
          <w:pPr>
            <w:pStyle w:val="CBDCC9C2787E4437A687943E5A5807C7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7CBB9DC6BBE492BBB695AD190DBE3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7CE0DF-D430-471E-B5A2-945C28711E75}"/>
      </w:docPartPr>
      <w:docPartBody>
        <w:p w:rsidR="000357FE" w:rsidRDefault="000357FE">
          <w:pPr>
            <w:pStyle w:val="87CBB9DC6BBE492BBB695AD190DBE316"/>
          </w:pPr>
          <w:r>
            <w:rPr>
              <w:rStyle w:val="PlaceholderText"/>
              <w:rFonts w:eastAsiaTheme="minorHAnsi"/>
            </w:rPr>
            <w:t xml:space="preserve">     </w:t>
          </w:r>
          <w:r w:rsidRPr="00851D0C">
            <w:rPr>
              <w:rStyle w:val="PlaceholderText"/>
              <w:rFonts w:eastAsiaTheme="minorHAnsi"/>
            </w:rPr>
            <w:t>.</w:t>
          </w:r>
        </w:p>
      </w:docPartBody>
    </w:docPart>
    <w:docPart>
      <w:docPartPr>
        <w:name w:val="DD6B31A3D723405D80A743FEA35B5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C0884E-B864-45BE-8721-FEED76F75C5E}"/>
      </w:docPartPr>
      <w:docPartBody>
        <w:p w:rsidR="000357FE" w:rsidRDefault="000357FE">
          <w:pPr>
            <w:pStyle w:val="DD6B31A3D723405D80A743FEA35B5F8B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B110996F2574B8D8751B009D01AA4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59A11A9-E22E-48C5-BFDB-692DBADF8D1C}"/>
      </w:docPartPr>
      <w:docPartBody>
        <w:p w:rsidR="000357FE" w:rsidRDefault="000357FE">
          <w:pPr>
            <w:pStyle w:val="5B110996F2574B8D8751B009D01AA4C6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9DA72577934F51B0E12D390DA876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90E03D-145A-419D-8BE8-36219B9FC186}"/>
      </w:docPartPr>
      <w:docPartBody>
        <w:p w:rsidR="000357FE" w:rsidRDefault="000357FE">
          <w:pPr>
            <w:pStyle w:val="289DA72577934F51B0E12D390DA8766F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E29C41925E48938F9CE6392F8881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47308B-8643-4F23-917C-A176A1C506AD}"/>
      </w:docPartPr>
      <w:docPartBody>
        <w:p w:rsidR="000357FE" w:rsidRDefault="000357FE">
          <w:pPr>
            <w:pStyle w:val="9DE29C41925E48938F9CE6392F8881AB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199AD91FBAF46DFB92C112972B4B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B20F1F-BCF1-47D9-B3AF-1E93A4AA75A5}"/>
      </w:docPartPr>
      <w:docPartBody>
        <w:p w:rsidR="000357FE" w:rsidRDefault="000357FE">
          <w:pPr>
            <w:pStyle w:val="B199AD91FBAF46DFB92C112972B4BD30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5E4E7D44CB4027B6C06CF6F9B84F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0DAB36-AB95-49BA-B9C9-37D8987BC2FE}"/>
      </w:docPartPr>
      <w:docPartBody>
        <w:p w:rsidR="000357FE" w:rsidRDefault="000357FE">
          <w:pPr>
            <w:pStyle w:val="9D5E4E7D44CB4027B6C06CF6F9B84FA4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8AC6F242B424959BF079BC1971E17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9FB7D2-C582-4DDC-852B-50240A663991}"/>
      </w:docPartPr>
      <w:docPartBody>
        <w:p w:rsidR="000357FE" w:rsidRDefault="000357FE">
          <w:pPr>
            <w:pStyle w:val="98AC6F242B424959BF079BC1971E1719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8002654D835499FADDC2F5A942D92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D430C5-A19E-4194-975D-496BEAEA4859}"/>
      </w:docPartPr>
      <w:docPartBody>
        <w:p w:rsidR="000357FE" w:rsidRDefault="000357FE">
          <w:pPr>
            <w:pStyle w:val="98002654D835499FADDC2F5A942D9266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134F152534D4A91A59601F7E83A8F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FDF2E6-19A7-48F3-9D4B-09DCA96A6756}"/>
      </w:docPartPr>
      <w:docPartBody>
        <w:p w:rsidR="000357FE" w:rsidRDefault="000357FE">
          <w:pPr>
            <w:pStyle w:val="8134F152534D4A91A59601F7E83A8F5C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8396A4F5024154953D48DC572D22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E62AFA-9961-4F51-86CA-9DF0598C68AA}"/>
      </w:docPartPr>
      <w:docPartBody>
        <w:p w:rsidR="000357FE" w:rsidRDefault="000357FE">
          <w:pPr>
            <w:pStyle w:val="728396A4F5024154953D48DC572D22C9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1F6C6CED1F541FE8E197F13394B4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40EC37-3538-496B-821C-423D20A03A38}"/>
      </w:docPartPr>
      <w:docPartBody>
        <w:p w:rsidR="000357FE" w:rsidRDefault="000357FE">
          <w:pPr>
            <w:pStyle w:val="11F6C6CED1F541FE8E197F13394B4987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6C1256DA6645B3A248C003779CB5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8F591B-D918-460D-B396-634DDCA762D8}"/>
      </w:docPartPr>
      <w:docPartBody>
        <w:p w:rsidR="000357FE" w:rsidRDefault="000357FE">
          <w:pPr>
            <w:pStyle w:val="4D6C1256DA6645B3A248C003779CB5E7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C1C74ABEC854745AE636468956420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27AC7C-D590-4B8A-A62C-93EE2A41BB91}"/>
      </w:docPartPr>
      <w:docPartBody>
        <w:p w:rsidR="000357FE" w:rsidRDefault="000357FE">
          <w:pPr>
            <w:pStyle w:val="2C1C74ABEC854745AE63646895642097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7A1EC2280F047948EDD288719A9E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AF9232-A8FC-4846-8098-D57AE74186E0}"/>
      </w:docPartPr>
      <w:docPartBody>
        <w:p w:rsidR="000357FE" w:rsidRDefault="000357FE">
          <w:pPr>
            <w:pStyle w:val="C7A1EC2280F047948EDD288719A9E94A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C82B7C88E74E01AC0B02F4ADE004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6BE99F-DBFA-44FD-8CFD-994F79C2631C}"/>
      </w:docPartPr>
      <w:docPartBody>
        <w:p w:rsidR="000357FE" w:rsidRDefault="000357FE">
          <w:pPr>
            <w:pStyle w:val="CCC82B7C88E74E01AC0B02F4ADE004F3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9469D081EF40C9A26692F6355BBC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8DAD98-3E64-47DB-9B05-E035B9C38DD6}"/>
      </w:docPartPr>
      <w:docPartBody>
        <w:p w:rsidR="000357FE" w:rsidRDefault="000357FE">
          <w:pPr>
            <w:pStyle w:val="FE9469D081EF40C9A26692F6355BBC74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77F2E8EEB1B449AAD48DDB8B77791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D3DF13-5DAC-4284-AE12-61DF5BA4EB86}"/>
      </w:docPartPr>
      <w:docPartBody>
        <w:p w:rsidR="000357FE" w:rsidRDefault="000357FE">
          <w:pPr>
            <w:pStyle w:val="C77F2E8EEB1B449AAD48DDB8B77791D6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4518372A3B463F8BA2ABBCB4B3BB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F1D8BF-50AA-4F52-B6A6-5DE60D764AD8}"/>
      </w:docPartPr>
      <w:docPartBody>
        <w:p w:rsidR="000357FE" w:rsidRDefault="000357FE">
          <w:pPr>
            <w:pStyle w:val="404518372A3B463F8BA2ABBCB4B3BB5F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F6AA404CB2647CDABFF0BC5A882FC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DC5FD-8B2A-4574-B361-CFF4221716B0}"/>
      </w:docPartPr>
      <w:docPartBody>
        <w:p w:rsidR="000357FE" w:rsidRDefault="000357FE">
          <w:pPr>
            <w:pStyle w:val="EF6AA404CB2647CDABFF0BC5A882FCB8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2D237EA19B146BD917C8C82BB7454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1150C5-E542-4125-BD40-F2A7456087B8}"/>
      </w:docPartPr>
      <w:docPartBody>
        <w:p w:rsidR="000357FE" w:rsidRDefault="000357FE">
          <w:pPr>
            <w:pStyle w:val="22D237EA19B146BD917C8C82BB7454D7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AB48C2403D4544A3652DDA39461B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CEC46D-B652-4936-B25B-246938932691}"/>
      </w:docPartPr>
      <w:docPartBody>
        <w:p w:rsidR="000357FE" w:rsidRDefault="000357FE">
          <w:pPr>
            <w:pStyle w:val="4DAB48C2403D4544A3652DDA39461B22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4B33D9F71344B6687A25ABCA69CD2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EF208C-7505-4F98-8549-869E38C85F23}"/>
      </w:docPartPr>
      <w:docPartBody>
        <w:p w:rsidR="000357FE" w:rsidRDefault="000357FE">
          <w:pPr>
            <w:pStyle w:val="F4B33D9F71344B6687A25ABCA69CD24C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F65DB694B84A8683A5EE271DFF70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1C1A77-530C-4902-827B-AAA8CF14BAF6}"/>
      </w:docPartPr>
      <w:docPartBody>
        <w:p w:rsidR="000357FE" w:rsidRDefault="000357FE">
          <w:pPr>
            <w:pStyle w:val="CCF65DB694B84A8683A5EE271DFF7027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0D439E92B0D425D9C374720302E0B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CCAE7-56A0-462E-BF1D-10B415A08E19}"/>
      </w:docPartPr>
      <w:docPartBody>
        <w:p w:rsidR="000357FE" w:rsidRDefault="000357FE">
          <w:pPr>
            <w:pStyle w:val="20D439E92B0D425D9C374720302E0B4B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203A1F9017466FB824DB60D04601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FAB824-65FF-4057-942F-8D6B42936601}"/>
      </w:docPartPr>
      <w:docPartBody>
        <w:p w:rsidR="000357FE" w:rsidRDefault="000357FE">
          <w:pPr>
            <w:pStyle w:val="33203A1F9017466FB824DB60D04601F0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0141AAB3C04EDD8E79C0BC36812B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7D9C1F-C826-40FF-B3D6-1EBA24F7DDDA}"/>
      </w:docPartPr>
      <w:docPartBody>
        <w:p w:rsidR="000357FE" w:rsidRDefault="000357FE">
          <w:pPr>
            <w:pStyle w:val="8E0141AAB3C04EDD8E79C0BC36812B17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B8EB2315744476C923D878DE69DE6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15D747-38FB-4D3A-A4C3-C7FE55A729E1}"/>
      </w:docPartPr>
      <w:docPartBody>
        <w:p w:rsidR="000357FE" w:rsidRDefault="000357FE">
          <w:pPr>
            <w:pStyle w:val="0B8EB2315744476C923D878DE69DE6D0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521578BE4554796B8B461A19750BE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41AE9D-52B7-4157-A98F-1D8B0FB0581E}"/>
      </w:docPartPr>
      <w:docPartBody>
        <w:p w:rsidR="000357FE" w:rsidRDefault="000357FE">
          <w:pPr>
            <w:pStyle w:val="7521578BE4554796B8B461A19750BE80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48F2EC0A6D4851A9935890DA2925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1F8908-EBA4-4A34-A376-147AC34EB8F1}"/>
      </w:docPartPr>
      <w:docPartBody>
        <w:p w:rsidR="000357FE" w:rsidRDefault="000357FE">
          <w:pPr>
            <w:pStyle w:val="F748F2EC0A6D4851A9935890DA2925DB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3D5ACFDB614B27B6C1A708B1C5A7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E85946-62ED-4081-8066-CE743898242A}"/>
      </w:docPartPr>
      <w:docPartBody>
        <w:p w:rsidR="000357FE" w:rsidRDefault="000357FE">
          <w:pPr>
            <w:pStyle w:val="743D5ACFDB614B27B6C1A708B1C5A7ED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9CE7F98CB24596A88569B66749ED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5E795-C6D2-4C4B-98C0-576244E56034}"/>
      </w:docPartPr>
      <w:docPartBody>
        <w:p w:rsidR="000357FE" w:rsidRDefault="000357FE">
          <w:pPr>
            <w:pStyle w:val="169CE7F98CB24596A88569B66749ED22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E6C6BEF97FF4F1DA65B7E4A5AA0AC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A0BABD-59C3-48CE-AB55-42B456FBB3B8}"/>
      </w:docPartPr>
      <w:docPartBody>
        <w:p w:rsidR="000357FE" w:rsidRDefault="000357FE">
          <w:pPr>
            <w:pStyle w:val="FE6C6BEF97FF4F1DA65B7E4A5AA0AC51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3BEE0D6838400CBC365577B195F1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5046C2-C3C7-47D0-B80C-AF7293079AA4}"/>
      </w:docPartPr>
      <w:docPartBody>
        <w:p w:rsidR="000357FE" w:rsidRDefault="000357FE">
          <w:pPr>
            <w:pStyle w:val="4D3BEE0D6838400CBC365577B195F17E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F4806A01B2841CF9984EF1C965134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2F5D8F-3E69-49E1-B79D-CC41C3B5B443}"/>
      </w:docPartPr>
      <w:docPartBody>
        <w:p w:rsidR="000357FE" w:rsidRDefault="000357FE">
          <w:pPr>
            <w:pStyle w:val="DF4806A01B2841CF9984EF1C96513463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15439438417416ABA87918D2DC79D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3A0309-AAC9-42D6-AE16-78B12D2605FA}"/>
      </w:docPartPr>
      <w:docPartBody>
        <w:p w:rsidR="000357FE" w:rsidRDefault="000357FE">
          <w:pPr>
            <w:pStyle w:val="115439438417416ABA87918D2DC79D1D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18F0C887954F70BD9DB8483E2E15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ACEAE-8570-4649-BB5C-6F8DFA9193FC}"/>
      </w:docPartPr>
      <w:docPartBody>
        <w:p w:rsidR="000357FE" w:rsidRDefault="000357FE">
          <w:pPr>
            <w:pStyle w:val="AE18F0C887954F70BD9DB8483E2E156D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B8AF6B172A34B66A91D4792858A83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4CBA8A-C77F-4471-A55D-389B6737C66A}"/>
      </w:docPartPr>
      <w:docPartBody>
        <w:p w:rsidR="000357FE" w:rsidRDefault="000357FE">
          <w:pPr>
            <w:pStyle w:val="2B8AF6B172A34B66A91D4792858A832B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B20B5E58564A4DBA831B0A92FF66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72CD51-732D-4F2E-B23D-9FA43435926E}"/>
      </w:docPartPr>
      <w:docPartBody>
        <w:p w:rsidR="000357FE" w:rsidRDefault="000357FE">
          <w:pPr>
            <w:pStyle w:val="03B20B5E58564A4DBA831B0A92FF6619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82B464FFC6C4EFBB6DE084B64908F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DE2D42-AF4B-4FA4-A971-C5D0AD3EF182}"/>
      </w:docPartPr>
      <w:docPartBody>
        <w:p w:rsidR="000357FE" w:rsidRDefault="000357FE">
          <w:pPr>
            <w:pStyle w:val="182B464FFC6C4EFBB6DE084B64908F1E"/>
          </w:pPr>
          <w:r w:rsidRPr="00851D0C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6500812446D470091EE47B1B85D9B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A7C727-D2E9-40C9-87C6-396C00D5B473}"/>
      </w:docPartPr>
      <w:docPartBody>
        <w:p w:rsidR="000357FE" w:rsidRDefault="000357FE">
          <w:pPr>
            <w:pStyle w:val="F6500812446D470091EE47B1B85D9BD4"/>
          </w:pPr>
          <w:r w:rsidRPr="00F227E1">
            <w:rPr>
              <w:rStyle w:val="PlaceholderText"/>
              <w:rFonts w:eastAsiaTheme="minorHAnsi"/>
            </w:rPr>
            <w:t xml:space="preserve">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7FE"/>
    <w:rsid w:val="000357FE"/>
    <w:rsid w:val="0035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A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666666"/>
    </w:rPr>
  </w:style>
  <w:style w:type="paragraph" w:customStyle="1" w:styleId="E3466D3F3ADD497DBF4C177422D18C66">
    <w:name w:val="E3466D3F3ADD497DBF4C177422D18C66"/>
  </w:style>
  <w:style w:type="paragraph" w:customStyle="1" w:styleId="BC0E7FB0CB6D4CC5BC9E2489F10D1BDE">
    <w:name w:val="BC0E7FB0CB6D4CC5BC9E2489F10D1BDE"/>
  </w:style>
  <w:style w:type="paragraph" w:customStyle="1" w:styleId="C0F513D583AA4886902A4370383C8133">
    <w:name w:val="C0F513D583AA4886902A4370383C8133"/>
  </w:style>
  <w:style w:type="paragraph" w:customStyle="1" w:styleId="BC6E976A16EA47CB8172133C5667464C">
    <w:name w:val="BC6E976A16EA47CB8172133C5667464C"/>
  </w:style>
  <w:style w:type="paragraph" w:customStyle="1" w:styleId="853414B36A0749F88013BAD94A0C0204">
    <w:name w:val="853414B36A0749F88013BAD94A0C0204"/>
  </w:style>
  <w:style w:type="paragraph" w:customStyle="1" w:styleId="CBDCC9C2787E4437A687943E5A5807C7">
    <w:name w:val="CBDCC9C2787E4437A687943E5A5807C7"/>
  </w:style>
  <w:style w:type="paragraph" w:customStyle="1" w:styleId="87CBB9DC6BBE492BBB695AD190DBE316">
    <w:name w:val="87CBB9DC6BBE492BBB695AD190DBE316"/>
  </w:style>
  <w:style w:type="paragraph" w:customStyle="1" w:styleId="DD6B31A3D723405D80A743FEA35B5F8B">
    <w:name w:val="DD6B31A3D723405D80A743FEA35B5F8B"/>
  </w:style>
  <w:style w:type="paragraph" w:customStyle="1" w:styleId="5B110996F2574B8D8751B009D01AA4C6">
    <w:name w:val="5B110996F2574B8D8751B009D01AA4C6"/>
  </w:style>
  <w:style w:type="paragraph" w:customStyle="1" w:styleId="289DA72577934F51B0E12D390DA8766F">
    <w:name w:val="289DA72577934F51B0E12D390DA8766F"/>
  </w:style>
  <w:style w:type="paragraph" w:customStyle="1" w:styleId="9DE29C41925E48938F9CE6392F8881AB">
    <w:name w:val="9DE29C41925E48938F9CE6392F8881AB"/>
  </w:style>
  <w:style w:type="paragraph" w:customStyle="1" w:styleId="B199AD91FBAF46DFB92C112972B4BD30">
    <w:name w:val="B199AD91FBAF46DFB92C112972B4BD30"/>
  </w:style>
  <w:style w:type="paragraph" w:customStyle="1" w:styleId="9D5E4E7D44CB4027B6C06CF6F9B84FA4">
    <w:name w:val="9D5E4E7D44CB4027B6C06CF6F9B84FA4"/>
  </w:style>
  <w:style w:type="paragraph" w:customStyle="1" w:styleId="98AC6F242B424959BF079BC1971E1719">
    <w:name w:val="98AC6F242B424959BF079BC1971E1719"/>
  </w:style>
  <w:style w:type="paragraph" w:customStyle="1" w:styleId="98002654D835499FADDC2F5A942D9266">
    <w:name w:val="98002654D835499FADDC2F5A942D9266"/>
  </w:style>
  <w:style w:type="paragraph" w:customStyle="1" w:styleId="8134F152534D4A91A59601F7E83A8F5C">
    <w:name w:val="8134F152534D4A91A59601F7E83A8F5C"/>
  </w:style>
  <w:style w:type="paragraph" w:customStyle="1" w:styleId="728396A4F5024154953D48DC572D22C9">
    <w:name w:val="728396A4F5024154953D48DC572D22C9"/>
  </w:style>
  <w:style w:type="paragraph" w:customStyle="1" w:styleId="11F6C6CED1F541FE8E197F13394B4987">
    <w:name w:val="11F6C6CED1F541FE8E197F13394B4987"/>
  </w:style>
  <w:style w:type="paragraph" w:customStyle="1" w:styleId="4D6C1256DA6645B3A248C003779CB5E7">
    <w:name w:val="4D6C1256DA6645B3A248C003779CB5E7"/>
  </w:style>
  <w:style w:type="paragraph" w:customStyle="1" w:styleId="2C1C74ABEC854745AE63646895642097">
    <w:name w:val="2C1C74ABEC854745AE63646895642097"/>
  </w:style>
  <w:style w:type="paragraph" w:customStyle="1" w:styleId="C7A1EC2280F047948EDD288719A9E94A">
    <w:name w:val="C7A1EC2280F047948EDD288719A9E94A"/>
  </w:style>
  <w:style w:type="paragraph" w:customStyle="1" w:styleId="CCC82B7C88E74E01AC0B02F4ADE004F3">
    <w:name w:val="CCC82B7C88E74E01AC0B02F4ADE004F3"/>
  </w:style>
  <w:style w:type="paragraph" w:customStyle="1" w:styleId="FE9469D081EF40C9A26692F6355BBC74">
    <w:name w:val="FE9469D081EF40C9A26692F6355BBC74"/>
  </w:style>
  <w:style w:type="paragraph" w:customStyle="1" w:styleId="C77F2E8EEB1B449AAD48DDB8B77791D6">
    <w:name w:val="C77F2E8EEB1B449AAD48DDB8B77791D6"/>
  </w:style>
  <w:style w:type="paragraph" w:customStyle="1" w:styleId="404518372A3B463F8BA2ABBCB4B3BB5F">
    <w:name w:val="404518372A3B463F8BA2ABBCB4B3BB5F"/>
  </w:style>
  <w:style w:type="paragraph" w:customStyle="1" w:styleId="EF6AA404CB2647CDABFF0BC5A882FCB8">
    <w:name w:val="EF6AA404CB2647CDABFF0BC5A882FCB8"/>
  </w:style>
  <w:style w:type="paragraph" w:customStyle="1" w:styleId="22D237EA19B146BD917C8C82BB7454D7">
    <w:name w:val="22D237EA19B146BD917C8C82BB7454D7"/>
  </w:style>
  <w:style w:type="paragraph" w:customStyle="1" w:styleId="4DAB48C2403D4544A3652DDA39461B22">
    <w:name w:val="4DAB48C2403D4544A3652DDA39461B22"/>
  </w:style>
  <w:style w:type="paragraph" w:customStyle="1" w:styleId="F4B33D9F71344B6687A25ABCA69CD24C">
    <w:name w:val="F4B33D9F71344B6687A25ABCA69CD24C"/>
  </w:style>
  <w:style w:type="paragraph" w:customStyle="1" w:styleId="CCF65DB694B84A8683A5EE271DFF7027">
    <w:name w:val="CCF65DB694B84A8683A5EE271DFF7027"/>
  </w:style>
  <w:style w:type="paragraph" w:customStyle="1" w:styleId="20D439E92B0D425D9C374720302E0B4B">
    <w:name w:val="20D439E92B0D425D9C374720302E0B4B"/>
  </w:style>
  <w:style w:type="paragraph" w:customStyle="1" w:styleId="33203A1F9017466FB824DB60D04601F0">
    <w:name w:val="33203A1F9017466FB824DB60D04601F0"/>
  </w:style>
  <w:style w:type="paragraph" w:customStyle="1" w:styleId="8E0141AAB3C04EDD8E79C0BC36812B17">
    <w:name w:val="8E0141AAB3C04EDD8E79C0BC36812B17"/>
  </w:style>
  <w:style w:type="paragraph" w:customStyle="1" w:styleId="0B8EB2315744476C923D878DE69DE6D0">
    <w:name w:val="0B8EB2315744476C923D878DE69DE6D0"/>
  </w:style>
  <w:style w:type="paragraph" w:customStyle="1" w:styleId="7521578BE4554796B8B461A19750BE80">
    <w:name w:val="7521578BE4554796B8B461A19750BE80"/>
  </w:style>
  <w:style w:type="paragraph" w:customStyle="1" w:styleId="F748F2EC0A6D4851A9935890DA2925DB">
    <w:name w:val="F748F2EC0A6D4851A9935890DA2925DB"/>
  </w:style>
  <w:style w:type="paragraph" w:customStyle="1" w:styleId="743D5ACFDB614B27B6C1A708B1C5A7ED">
    <w:name w:val="743D5ACFDB614B27B6C1A708B1C5A7ED"/>
  </w:style>
  <w:style w:type="paragraph" w:customStyle="1" w:styleId="169CE7F98CB24596A88569B66749ED22">
    <w:name w:val="169CE7F98CB24596A88569B66749ED22"/>
  </w:style>
  <w:style w:type="paragraph" w:customStyle="1" w:styleId="FE6C6BEF97FF4F1DA65B7E4A5AA0AC51">
    <w:name w:val="FE6C6BEF97FF4F1DA65B7E4A5AA0AC51"/>
  </w:style>
  <w:style w:type="paragraph" w:customStyle="1" w:styleId="4D3BEE0D6838400CBC365577B195F17E">
    <w:name w:val="4D3BEE0D6838400CBC365577B195F17E"/>
  </w:style>
  <w:style w:type="paragraph" w:customStyle="1" w:styleId="DF4806A01B2841CF9984EF1C96513463">
    <w:name w:val="DF4806A01B2841CF9984EF1C96513463"/>
  </w:style>
  <w:style w:type="paragraph" w:customStyle="1" w:styleId="115439438417416ABA87918D2DC79D1D">
    <w:name w:val="115439438417416ABA87918D2DC79D1D"/>
  </w:style>
  <w:style w:type="paragraph" w:customStyle="1" w:styleId="AE18F0C887954F70BD9DB8483E2E156D">
    <w:name w:val="AE18F0C887954F70BD9DB8483E2E156D"/>
  </w:style>
  <w:style w:type="paragraph" w:customStyle="1" w:styleId="2B8AF6B172A34B66A91D4792858A832B">
    <w:name w:val="2B8AF6B172A34B66A91D4792858A832B"/>
  </w:style>
  <w:style w:type="paragraph" w:customStyle="1" w:styleId="03B20B5E58564A4DBA831B0A92FF6619">
    <w:name w:val="03B20B5E58564A4DBA831B0A92FF6619"/>
  </w:style>
  <w:style w:type="paragraph" w:customStyle="1" w:styleId="182B464FFC6C4EFBB6DE084B64908F1E">
    <w:name w:val="182B464FFC6C4EFBB6DE084B64908F1E"/>
  </w:style>
  <w:style w:type="paragraph" w:customStyle="1" w:styleId="F6500812446D470091EE47B1B85D9BD4">
    <w:name w:val="F6500812446D470091EE47B1B85D9BD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ichmind WA">
      <a:dk1>
        <a:srgbClr val="045571"/>
      </a:dk1>
      <a:lt1>
        <a:srgbClr val="4D4D4F"/>
      </a:lt1>
      <a:dk2>
        <a:srgbClr val="007CA4"/>
      </a:dk2>
      <a:lt2>
        <a:srgbClr val="DC5E33"/>
      </a:lt2>
      <a:accent1>
        <a:srgbClr val="D66588"/>
      </a:accent1>
      <a:accent2>
        <a:srgbClr val="85A36C"/>
      </a:accent2>
      <a:accent3>
        <a:srgbClr val="E1D7C6"/>
      </a:accent3>
      <a:accent4>
        <a:srgbClr val="F3EFE8"/>
      </a:accent4>
      <a:accent5>
        <a:srgbClr val="76C5D7"/>
      </a:accent5>
      <a:accent6>
        <a:srgbClr val="F3BC3B"/>
      </a:accent6>
      <a:hlink>
        <a:srgbClr val="007CA4"/>
      </a:hlink>
      <a:folHlink>
        <a:srgbClr val="007CA4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7b2a4a6-8f81-447f-a16b-8b2625358cc5" xsi:nil="true"/>
    <lcf76f155ced4ddcb4097134ff3c332f xmlns="5c8b7348-487e-4475-926e-b5868ba0bd6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EA13FD3D44F44C9300B8238A8B5C2E" ma:contentTypeVersion="18" ma:contentTypeDescription="Create a new document." ma:contentTypeScope="" ma:versionID="ad78ccf75d35931d75ff8d0ba9aaf9a3">
  <xsd:schema xmlns:xsd="http://www.w3.org/2001/XMLSchema" xmlns:xs="http://www.w3.org/2001/XMLSchema" xmlns:p="http://schemas.microsoft.com/office/2006/metadata/properties" xmlns:ns2="d7b2a4a6-8f81-447f-a16b-8b2625358cc5" xmlns:ns3="5c8b7348-487e-4475-926e-b5868ba0bd66" targetNamespace="http://schemas.microsoft.com/office/2006/metadata/properties" ma:root="true" ma:fieldsID="e0517daa4601747a5d85f52f4c19ca12" ns2:_="" ns3:_="">
    <xsd:import namespace="d7b2a4a6-8f81-447f-a16b-8b2625358cc5"/>
    <xsd:import namespace="5c8b7348-487e-4475-926e-b5868ba0bd66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ObjectDetectorVersion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3:MediaServiceOCR" minOccurs="0"/>
                <xsd:element ref="ns3:MediaLengthInSeconds" minOccurs="0"/>
                <xsd:element ref="ns2:SharedWithUsers" minOccurs="0"/>
                <xsd:element ref="ns2:SharedWithDetail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b2a4a6-8f81-447f-a16b-8b2625358cc5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73c50bca-f850-43b0-abee-5d2b07d31b14}" ma:internalName="TaxCatchAll" ma:showField="CatchAllData" ma:web="d7b2a4a6-8f81-447f-a16b-8b2625358c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8b7348-487e-4475-926e-b5868ba0bd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14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5cf0dd03-5587-4597-82d2-35bc4c80d1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3596C29-D4EE-45FA-84CC-455F1A4F24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FFABC2C-42DE-4242-A427-47323F6FB85C}">
  <ds:schemaRefs>
    <ds:schemaRef ds:uri="http://schemas.microsoft.com/office/2006/metadata/properties"/>
    <ds:schemaRef ds:uri="http://schemas.microsoft.com/office/infopath/2007/PartnerControls"/>
    <ds:schemaRef ds:uri="d7b2a4a6-8f81-447f-a16b-8b2625358cc5"/>
    <ds:schemaRef ds:uri="5c8b7348-487e-4475-926e-b5868ba0bd66"/>
  </ds:schemaRefs>
</ds:datastoreItem>
</file>

<file path=customXml/itemProps3.xml><?xml version="1.0" encoding="utf-8"?>
<ds:datastoreItem xmlns:ds="http://schemas.openxmlformats.org/officeDocument/2006/customXml" ds:itemID="{204BD1C6-9A03-4CBF-A5D5-2C6E5530DA9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E28F365-57C4-49CC-8450-097EF580DD0F}"/>
</file>

<file path=docProps/app.xml><?xml version="1.0" encoding="utf-8"?>
<Properties xmlns="http://schemas.openxmlformats.org/officeDocument/2006/extended-properties" xmlns:vt="http://schemas.openxmlformats.org/officeDocument/2006/docPropsVTypes">
  <Template>Moorditj Djerpin Wirrin Referral Form</Template>
  <TotalTime>1</TotalTime>
  <Pages>4</Pages>
  <Words>643</Words>
  <Characters>3670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Anselmo</dc:creator>
  <cp:keywords/>
  <dc:description/>
  <cp:lastModifiedBy>Sarah Anselmo</cp:lastModifiedBy>
  <cp:revision>1</cp:revision>
  <dcterms:created xsi:type="dcterms:W3CDTF">2025-08-25T05:04:00Z</dcterms:created>
  <dcterms:modified xsi:type="dcterms:W3CDTF">2025-08-25T05:05:00Z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0x01010014EA13FD3D44F44C9300B8238A8B5C2E</vt:lpwstr>
  </property>
  <property fmtid="{D5CDD505-2E9C-101B-9397-08002B2CF9AE}" pid="3" name="MediaServiceImageTags">
    <vt:lpwstr/>
  </property>
</Properties>
</file>